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pPr w:leftFromText="142" w:rightFromText="142" w:vertAnchor="page" w:horzAnchor="page" w:tblpX="1419" w:tblpY="738"/>
        <w:tblOverlap w:val="never"/>
        <w:tblW w:w="9072" w:type="dxa"/>
        <w:tblBorders>
          <w:top w:val="none" w:sz="0" w:space="0" w:color="auto"/>
          <w:left w:val="none" w:sz="0" w:space="0" w:color="auto"/>
          <w:bottom w:val="single" w:sz="4" w:space="0" w:color="4D4D4D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5103"/>
        <w:gridCol w:w="3969"/>
      </w:tblGrid>
      <w:tr w:rsidR="00CB3269" w:rsidTr="002413C0">
        <w:tc>
          <w:tcPr>
            <w:tcW w:w="5103" w:type="dxa"/>
            <w:tcBorders>
              <w:bottom w:val="nil"/>
            </w:tcBorders>
            <w:vAlign w:val="center"/>
          </w:tcPr>
          <w:p w:rsidR="00CB3269" w:rsidRDefault="00CB3269" w:rsidP="00CB3269">
            <w:pPr>
              <w:pStyle w:val="Sidhuvud"/>
              <w:spacing w:after="100"/>
            </w:pPr>
            <w:r>
              <w:t>Trafikkontoret</w:t>
            </w:r>
          </w:p>
        </w:tc>
        <w:tc>
          <w:tcPr>
            <w:tcW w:w="3969" w:type="dxa"/>
            <w:tcBorders>
              <w:bottom w:val="nil"/>
            </w:tcBorders>
          </w:tcPr>
          <w:p w:rsidR="00CB3269" w:rsidRDefault="00CB3269" w:rsidP="00CB3269">
            <w:pPr>
              <w:pStyle w:val="Sidhuvud"/>
              <w:spacing w:after="100"/>
              <w:jc w:val="right"/>
            </w:pPr>
            <w:r>
              <w:rPr>
                <w:noProof/>
              </w:rPr>
              <w:drawing>
                <wp:inline distT="0" distB="0" distL="0" distR="0" wp14:anchorId="77F88027" wp14:editId="13595860">
                  <wp:extent cx="1441706" cy="481584"/>
                  <wp:effectExtent l="0" t="0" r="8255" b="0"/>
                  <wp:docPr id="5" name="Bildobjekt 5" descr="Göteborgs Stad logotyp" title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öteborgs_sta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6" cy="48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269" w:rsidTr="002413C0">
        <w:tc>
          <w:tcPr>
            <w:tcW w:w="510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B3269" w:rsidRDefault="00CB3269" w:rsidP="00CB3269">
            <w:pPr>
              <w:pStyle w:val="Sidhuvud"/>
              <w:spacing w:after="100"/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CB3269" w:rsidRDefault="00CB3269" w:rsidP="00CB3269">
            <w:pPr>
              <w:pStyle w:val="Sidhuvud"/>
              <w:spacing w:after="100"/>
              <w:jc w:val="right"/>
            </w:pPr>
          </w:p>
        </w:tc>
      </w:tr>
    </w:tbl>
    <w:tbl>
      <w:tblPr>
        <w:tblStyle w:val="Tabellrutnt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05"/>
      </w:tblGrid>
      <w:tr w:rsidR="004A7371" w:rsidTr="00652F5E">
        <w:tc>
          <w:tcPr>
            <w:tcW w:w="9356" w:type="dxa"/>
            <w:gridSpan w:val="2"/>
          </w:tcPr>
          <w:p w:rsidR="004A7371" w:rsidRDefault="004A7371">
            <w:pPr>
              <w:spacing w:after="200" w:line="276" w:lineRule="auto"/>
            </w:pPr>
          </w:p>
        </w:tc>
      </w:tr>
      <w:tr w:rsidR="004A7371" w:rsidTr="00652F5E">
        <w:trPr>
          <w:gridBefore w:val="1"/>
          <w:wBefore w:w="851" w:type="dxa"/>
          <w:trHeight w:val="8626"/>
        </w:trPr>
        <w:tc>
          <w:tcPr>
            <w:tcW w:w="8505" w:type="dxa"/>
            <w:vAlign w:val="center"/>
          </w:tcPr>
          <w:p w:rsidR="004A7371" w:rsidRPr="00334DA8" w:rsidRDefault="008166FF" w:rsidP="009E4A7E">
            <w:r w:rsidRPr="00F56E42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2128520</wp:posOffset>
                      </wp:positionV>
                      <wp:extent cx="5410200" cy="1000125"/>
                      <wp:effectExtent l="0" t="0" r="0" b="9525"/>
                      <wp:wrapNone/>
                      <wp:docPr id="13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647A" w:rsidRDefault="0097647A" w:rsidP="00505EEF">
                                  <w:pPr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INSTRUKTION FÖR ANVÄNDANDE AV MALL:</w:t>
                                  </w:r>
                                </w:p>
                                <w:p w:rsidR="0097647A" w:rsidRPr="00505EEF" w:rsidRDefault="0097647A" w:rsidP="00505EEF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 xml:space="preserve">Följ instruktioner i de gråmarkerade rutorna och fyll i text där </w:t>
                                  </w:r>
                                  <w:r w:rsidRPr="00505EEF">
                                    <w:rPr>
                                      <w:b/>
                                      <w:i/>
                                      <w:sz w:val="28"/>
                                      <w:highlight w:val="yellow"/>
                                    </w:rPr>
                                    <w:t>gul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markering gjorts. Glöm ej byta ut bilderna och slutligen ta bort instruktionsrutorna.</w:t>
                                  </w:r>
                                </w:p>
                                <w:p w:rsidR="0097647A" w:rsidRDefault="0097647A" w:rsidP="00505EE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-5.85pt;margin-top:167.6pt;width:426pt;height:7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" fillcolor="#d6e3bc [1302]">
                      <v:textbox>
                        <w:txbxContent>
                          <w:p w:rsidR="0097647A" w:rsidRDefault="0097647A" w:rsidP="00505EEF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INSTRUKTION FÖR ANVÄNDANDE AV MALL:</w:t>
                            </w:r>
                          </w:p>
                          <w:p w:rsidR="0097647A" w:rsidRPr="00505EEF" w:rsidRDefault="0097647A" w:rsidP="00505EE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Följ instruktioner i de gråmarkerade rutorna och fyll i text där </w:t>
                            </w:r>
                            <w:r w:rsidRPr="00505EEF">
                              <w:rPr>
                                <w:b/>
                                <w:i/>
                                <w:sz w:val="28"/>
                                <w:highlight w:val="yellow"/>
                              </w:rPr>
                              <w:t>gul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markering gjorts. Glöm ej byta ut bilderna och slutligen ta bort instruktionsrutorna.</w:t>
                            </w:r>
                          </w:p>
                          <w:p w:rsidR="0097647A" w:rsidRDefault="0097647A" w:rsidP="00505EEF"/>
                        </w:txbxContent>
                      </v:textbox>
                    </v:shape>
                  </w:pict>
                </mc:Fallback>
              </mc:AlternateContent>
            </w:r>
            <w:r w:rsidR="00E64715" w:rsidRPr="00F56E42">
              <w:rPr>
                <w:noProof/>
                <w:color w:val="auto"/>
              </w:rPr>
              <w:drawing>
                <wp:anchor distT="0" distB="0" distL="114300" distR="114300" simplePos="0" relativeHeight="251659264" behindDoc="0" locked="1" layoutInCell="1" allowOverlap="1">
                  <wp:simplePos x="0" y="0"/>
                  <wp:positionH relativeFrom="margin">
                    <wp:posOffset>-53340</wp:posOffset>
                  </wp:positionH>
                  <wp:positionV relativeFrom="margin">
                    <wp:posOffset>1064260</wp:posOffset>
                  </wp:positionV>
                  <wp:extent cx="5400000" cy="4050000"/>
                  <wp:effectExtent l="0" t="0" r="0" b="8255"/>
                  <wp:wrapSquare wrapText="bothSides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0021.jpg"/>
                          <pic:cNvPicPr/>
                        </pic:nvPicPr>
                        <pic:blipFill>
                          <a:blip r:embed="rId1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56771" w:rsidRPr="00F56E42">
              <w:rPr>
                <w:color w:val="auto"/>
              </w:rPr>
              <w:t>Mall senast reviderad 2018-10-15</w:t>
            </w:r>
          </w:p>
        </w:tc>
      </w:tr>
      <w:tr w:rsidR="001B3EB7" w:rsidTr="00652F5E">
        <w:trPr>
          <w:gridBefore w:val="1"/>
          <w:wBefore w:w="851" w:type="dxa"/>
          <w:trHeight w:val="2412"/>
        </w:trPr>
        <w:tc>
          <w:tcPr>
            <w:tcW w:w="8505" w:type="dxa"/>
            <w:tcBorders>
              <w:bottom w:val="single" w:sz="18" w:space="0" w:color="auto"/>
            </w:tcBorders>
          </w:tcPr>
          <w:bookmarkStart w:id="0" w:name="_Rubrik_Trafikutredning" w:displacedByCustomXml="next"/>
          <w:bookmarkEnd w:id="0" w:displacedByCustomXml="next"/>
          <w:bookmarkStart w:id="1" w:name="Titel" w:displacedByCustomXml="next"/>
          <w:sdt>
            <w:sdtPr>
              <w:rPr>
                <w:rFonts w:ascii="Arial" w:hAnsi="Arial" w:cs="Arial"/>
                <w:b/>
                <w:sz w:val="32"/>
                <w:szCs w:val="32"/>
                <w:highlight w:val="yellow"/>
              </w:rPr>
              <w:alias w:val="Titel"/>
              <w:tag w:val=""/>
              <w:id w:val="810059954"/>
              <w:placeholder>
                <w:docPart w:val="A71017C241A94F0B8857C1E63A71E655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403BD3" w:rsidRPr="000073C0" w:rsidRDefault="00385EBB" w:rsidP="00403BD3">
                <w:pPr>
                  <w:rPr>
                    <w:rStyle w:val="Bokenstitel"/>
                    <w:rFonts w:cs="Arial"/>
                    <w:b/>
                    <w:bCs w:val="0"/>
                    <w:spacing w:val="0"/>
                    <w:szCs w:val="32"/>
                    <w:highlight w:val="yellow"/>
                  </w:rPr>
                </w:pPr>
                <w:r w:rsidRPr="000073C0">
                  <w:rPr>
                    <w:rFonts w:ascii="Arial" w:hAnsi="Arial" w:cs="Arial"/>
                    <w:b/>
                    <w:sz w:val="32"/>
                    <w:szCs w:val="32"/>
                    <w:highlight w:val="yellow"/>
                  </w:rPr>
                  <w:t xml:space="preserve">Rubrik </w:t>
                </w:r>
                <w:r w:rsidR="002709C1">
                  <w:rPr>
                    <w:rFonts w:ascii="Arial" w:hAnsi="Arial" w:cs="Arial"/>
                    <w:b/>
                    <w:sz w:val="32"/>
                    <w:szCs w:val="32"/>
                    <w:highlight w:val="yellow"/>
                  </w:rPr>
                  <w:t>på uppdrag</w:t>
                </w:r>
              </w:p>
            </w:sdtContent>
          </w:sdt>
          <w:bookmarkEnd w:id="1" w:displacedByCustomXml="prev"/>
          <w:p w:rsidR="00385EBB" w:rsidRPr="00403BD3" w:rsidRDefault="00403BD3" w:rsidP="00403BD3">
            <w:pPr>
              <w:pStyle w:val="Rubrik1"/>
              <w:outlineLvl w:val="0"/>
              <w:rPr>
                <w:spacing w:val="5"/>
                <w:sz w:val="26"/>
                <w:szCs w:val="26"/>
              </w:rPr>
            </w:pPr>
            <w:r w:rsidRPr="000073C0">
              <w:rPr>
                <w:rStyle w:val="Bokenstitel"/>
                <w:sz w:val="26"/>
                <w:szCs w:val="26"/>
                <w:highlight w:val="yellow"/>
              </w:rPr>
              <w:t>Ev. underrubrik</w:t>
            </w:r>
          </w:p>
        </w:tc>
      </w:tr>
      <w:tr w:rsidR="001B3EB7" w:rsidTr="00652F5E">
        <w:trPr>
          <w:gridBefore w:val="1"/>
          <w:wBefore w:w="851" w:type="dxa"/>
          <w:trHeight w:val="888"/>
        </w:trPr>
        <w:tc>
          <w:tcPr>
            <w:tcW w:w="8505" w:type="dxa"/>
            <w:tcBorders>
              <w:top w:val="single" w:sz="18" w:space="0" w:color="auto"/>
            </w:tcBorders>
            <w:vAlign w:val="center"/>
          </w:tcPr>
          <w:sdt>
            <w:sdtPr>
              <w:rPr>
                <w:rFonts w:ascii="Arial" w:hAnsi="Arial"/>
                <w:bCs/>
                <w:spacing w:val="5"/>
                <w:sz w:val="32"/>
                <w:highlight w:val="yellow"/>
              </w:rPr>
              <w:alias w:val="Kategori"/>
              <w:tag w:val=""/>
              <w:id w:val="1798717031"/>
              <w:placeholder>
                <w:docPart w:val="BC4A460AAA014B5383ADB5754761E364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p w:rsidR="00B73725" w:rsidRPr="000073C0" w:rsidRDefault="0007006F" w:rsidP="0007006F">
                <w:pPr>
                  <w:spacing w:after="0"/>
                  <w:rPr>
                    <w:highlight w:val="yellow"/>
                  </w:rPr>
                </w:pPr>
                <w:r w:rsidRPr="00505EEF">
                  <w:rPr>
                    <w:highlight w:val="yellow"/>
                  </w:rPr>
                  <w:t xml:space="preserve">Dnr: </w:t>
                </w:r>
                <w:r w:rsidR="00BB5E22">
                  <w:rPr>
                    <w:highlight w:val="yellow"/>
                  </w:rPr>
                  <w:t>xxx</w:t>
                </w:r>
              </w:p>
            </w:sdtContent>
          </w:sdt>
          <w:sdt>
            <w:sdtPr>
              <w:rPr>
                <w:sz w:val="28"/>
                <w:highlight w:val="yellow"/>
              </w:rPr>
              <w:alias w:val="Publiceringsdatum"/>
              <w:tag w:val=""/>
              <w:id w:val="-1991323626"/>
              <w:placeholder>
                <w:docPart w:val="31C14237AB854E41AD134A7063B497C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p w:rsidR="00613547" w:rsidRPr="001B3EB7" w:rsidRDefault="00156771" w:rsidP="002709C1">
                <w:pPr>
                  <w:spacing w:after="0"/>
                  <w:rPr>
                    <w:sz w:val="28"/>
                  </w:rPr>
                </w:pPr>
                <w:r>
                  <w:rPr>
                    <w:sz w:val="28"/>
                    <w:highlight w:val="yellow"/>
                  </w:rPr>
                  <w:t>2018</w:t>
                </w:r>
                <w:r w:rsidR="002709C1">
                  <w:rPr>
                    <w:sz w:val="28"/>
                    <w:highlight w:val="yellow"/>
                  </w:rPr>
                  <w:t>-xx-xx</w:t>
                </w:r>
              </w:p>
            </w:sdtContent>
          </w:sdt>
        </w:tc>
      </w:tr>
    </w:tbl>
    <w:p w:rsidR="00E17F18" w:rsidRDefault="00E17F18">
      <w:pPr>
        <w:spacing w:after="200" w:line="276" w:lineRule="auto"/>
        <w:sectPr w:rsidR="00E17F18" w:rsidSect="00667456">
          <w:footerReference w:type="even" r:id="rId12"/>
          <w:pgSz w:w="11906" w:h="16838"/>
          <w:pgMar w:top="1701" w:right="1134" w:bottom="1559" w:left="1134" w:header="709" w:footer="709" w:gutter="0"/>
          <w:cols w:space="708"/>
          <w:titlePg/>
          <w:docGrid w:linePitch="360"/>
        </w:sectPr>
      </w:pPr>
    </w:p>
    <w:tbl>
      <w:tblPr>
        <w:tblStyle w:val="Tabellrutnt"/>
        <w:tblW w:w="52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2"/>
        <w:gridCol w:w="689"/>
        <w:gridCol w:w="136"/>
        <w:gridCol w:w="3592"/>
        <w:gridCol w:w="689"/>
        <w:gridCol w:w="136"/>
      </w:tblGrid>
      <w:tr w:rsidR="001774E2" w:rsidTr="00B45F8C">
        <w:trPr>
          <w:trHeight w:val="679"/>
        </w:trPr>
        <w:tc>
          <w:tcPr>
            <w:tcW w:w="2366" w:type="pct"/>
            <w:gridSpan w:val="3"/>
          </w:tcPr>
          <w:p w:rsidR="001774E2" w:rsidRPr="00770CC8" w:rsidRDefault="001774E2" w:rsidP="00B45F8C">
            <w:pPr>
              <w:spacing w:before="100" w:beforeAutospacing="1" w:after="0"/>
              <w:rPr>
                <w:bCs/>
                <w:sz w:val="32"/>
                <w:szCs w:val="32"/>
                <w:highlight w:val="yellow"/>
              </w:rPr>
            </w:pPr>
            <w:r w:rsidRPr="00770CC8">
              <w:rPr>
                <w:rFonts w:ascii="Arial" w:eastAsiaTheme="majorEastAsia" w:hAnsi="Arial" w:cstheme="majorBidi"/>
                <w:b/>
                <w:bCs/>
                <w:color w:val="auto"/>
                <w:sz w:val="32"/>
                <w:szCs w:val="32"/>
                <w:highlight w:val="yellow"/>
              </w:rPr>
              <w:lastRenderedPageBreak/>
              <w:t>Namn på uppdrag</w:t>
            </w:r>
          </w:p>
        </w:tc>
        <w:tc>
          <w:tcPr>
            <w:tcW w:w="2634" w:type="pct"/>
            <w:gridSpan w:val="3"/>
          </w:tcPr>
          <w:p w:rsidR="001774E2" w:rsidRPr="00B45F8C" w:rsidRDefault="001774E2" w:rsidP="00B45F8C">
            <w:pPr>
              <w:spacing w:before="100" w:beforeAutospacing="1" w:after="0"/>
              <w:rPr>
                <w:b/>
                <w:szCs w:val="22"/>
              </w:rPr>
            </w:pPr>
          </w:p>
        </w:tc>
      </w:tr>
      <w:tr w:rsidR="001774E2" w:rsidTr="00B45F8C">
        <w:trPr>
          <w:trHeight w:val="679"/>
        </w:trPr>
        <w:tc>
          <w:tcPr>
            <w:tcW w:w="2366" w:type="pct"/>
            <w:gridSpan w:val="3"/>
          </w:tcPr>
          <w:p w:rsidR="001774E2" w:rsidRPr="000073C0" w:rsidRDefault="001774E2" w:rsidP="00B45F8C">
            <w:pPr>
              <w:spacing w:before="100" w:beforeAutospacing="1" w:after="0"/>
              <w:rPr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/>
                <w:bCs/>
                <w:color w:val="auto"/>
                <w:szCs w:val="22"/>
                <w:highlight w:val="yellow"/>
              </w:rPr>
              <w:t>Status</w:t>
            </w:r>
          </w:p>
        </w:tc>
        <w:tc>
          <w:tcPr>
            <w:tcW w:w="2634" w:type="pct"/>
            <w:gridSpan w:val="3"/>
          </w:tcPr>
          <w:p w:rsidR="001774E2" w:rsidRPr="00B45F8C" w:rsidRDefault="001774E2" w:rsidP="00B45F8C">
            <w:pPr>
              <w:spacing w:before="100" w:beforeAutospacing="1" w:after="0"/>
              <w:rPr>
                <w:b/>
                <w:szCs w:val="22"/>
              </w:rPr>
            </w:pPr>
          </w:p>
        </w:tc>
      </w:tr>
      <w:tr w:rsidR="0026036D" w:rsidTr="00DD3E94">
        <w:trPr>
          <w:trHeight w:val="80"/>
        </w:trPr>
        <w:sdt>
          <w:sdtPr>
            <w:rPr>
              <w:rFonts w:ascii="Arial" w:hAnsi="Arial" w:cs="Arial"/>
              <w:b/>
              <w:szCs w:val="22"/>
              <w:highlight w:val="yellow"/>
            </w:rPr>
            <w:alias w:val="Kategori"/>
            <w:tag w:val=""/>
            <w:id w:val="-660532039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tc>
              <w:tcPr>
                <w:tcW w:w="2366" w:type="pct"/>
                <w:gridSpan w:val="3"/>
                <w:vAlign w:val="center"/>
              </w:tcPr>
              <w:p w:rsidR="0026036D" w:rsidRPr="0026036D" w:rsidRDefault="0026036D" w:rsidP="00DD3E94">
                <w:pPr>
                  <w:pStyle w:val="Sidfot"/>
                  <w:tabs>
                    <w:tab w:val="clear" w:pos="9026"/>
                    <w:tab w:val="right" w:pos="7797"/>
                  </w:tabs>
                  <w:rPr>
                    <w:b/>
                    <w:szCs w:val="22"/>
                  </w:rPr>
                </w:pPr>
                <w:r w:rsidRPr="00156771">
                  <w:rPr>
                    <w:rFonts w:ascii="Arial" w:hAnsi="Arial" w:cs="Arial"/>
                    <w:b/>
                    <w:szCs w:val="22"/>
                    <w:highlight w:val="yellow"/>
                  </w:rPr>
                  <w:t>Dnr: xxx</w:t>
                </w:r>
              </w:p>
            </w:tc>
          </w:sdtContent>
        </w:sdt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0"/>
              <w:rPr>
                <w:b/>
                <w:szCs w:val="22"/>
              </w:rPr>
            </w:pPr>
          </w:p>
        </w:tc>
      </w:tr>
      <w:tr w:rsidR="0026036D" w:rsidTr="00B45F8C">
        <w:trPr>
          <w:trHeight w:val="679"/>
        </w:trPr>
        <w:tc>
          <w:tcPr>
            <w:tcW w:w="2366" w:type="pct"/>
            <w:gridSpan w:val="3"/>
          </w:tcPr>
          <w:p w:rsidR="0026036D" w:rsidRPr="00B45F8C" w:rsidRDefault="0026036D" w:rsidP="00B45F8C">
            <w:pPr>
              <w:spacing w:before="100" w:beforeAutospacing="1" w:after="0"/>
              <w:rPr>
                <w:bCs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0"/>
              <w:rPr>
                <w:b/>
                <w:szCs w:val="22"/>
              </w:rPr>
            </w:pPr>
          </w:p>
        </w:tc>
      </w:tr>
      <w:tr w:rsidR="0026036D" w:rsidTr="00B45F8C">
        <w:trPr>
          <w:gridAfter w:val="1"/>
          <w:wAfter w:w="81" w:type="pct"/>
          <w:trHeight w:val="679"/>
        </w:trPr>
        <w:tc>
          <w:tcPr>
            <w:tcW w:w="2285" w:type="pct"/>
            <w:gridSpan w:val="2"/>
          </w:tcPr>
          <w:p w:rsidR="0026036D" w:rsidRDefault="0026036D" w:rsidP="008C7C82">
            <w:pPr>
              <w:pStyle w:val="Rubrik2"/>
              <w:outlineLvl w:val="1"/>
            </w:pPr>
            <w:r>
              <w:t>Medverkande:</w:t>
            </w:r>
          </w:p>
        </w:tc>
        <w:tc>
          <w:tcPr>
            <w:tcW w:w="2634" w:type="pct"/>
            <w:gridSpan w:val="3"/>
          </w:tcPr>
          <w:p w:rsidR="0026036D" w:rsidRDefault="0026036D" w:rsidP="00FA23B3">
            <w:pPr>
              <w:tabs>
                <w:tab w:val="left" w:pos="4127"/>
              </w:tabs>
            </w:pPr>
          </w:p>
        </w:tc>
      </w:tr>
      <w:tr w:rsidR="0026036D" w:rsidTr="00B45F8C">
        <w:trPr>
          <w:gridAfter w:val="1"/>
          <w:wAfter w:w="81" w:type="pct"/>
          <w:trHeight w:val="1152"/>
        </w:trPr>
        <w:tc>
          <w:tcPr>
            <w:tcW w:w="2285" w:type="pct"/>
            <w:gridSpan w:val="2"/>
          </w:tcPr>
          <w:p w:rsidR="0026036D" w:rsidRPr="008C7C82" w:rsidRDefault="0026036D" w:rsidP="008C7C82">
            <w:pPr>
              <w:pStyle w:val="Rubrik3"/>
              <w:outlineLvl w:val="2"/>
            </w:pPr>
            <w:r>
              <w:rPr>
                <w:noProof/>
              </w:rPr>
              <w:drawing>
                <wp:inline distT="0" distB="0" distL="0" distR="0">
                  <wp:extent cx="1628775" cy="415974"/>
                  <wp:effectExtent l="0" t="0" r="0" b="317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fikkont_col.wm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3" cy="41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pct"/>
            <w:gridSpan w:val="3"/>
          </w:tcPr>
          <w:p w:rsidR="0026036D" w:rsidRDefault="0026036D" w:rsidP="00FA23B3">
            <w:pPr>
              <w:tabs>
                <w:tab w:val="left" w:pos="4127"/>
              </w:tabs>
            </w:pPr>
          </w:p>
        </w:tc>
      </w:tr>
      <w:tr w:rsidR="0026036D" w:rsidTr="00B45F8C">
        <w:trPr>
          <w:gridAfter w:val="2"/>
          <w:wAfter w:w="492" w:type="pct"/>
          <w:trHeight w:val="348"/>
        </w:trPr>
        <w:tc>
          <w:tcPr>
            <w:tcW w:w="1874" w:type="pct"/>
          </w:tcPr>
          <w:p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szCs w:val="22"/>
              </w:rPr>
            </w:pPr>
            <w:r w:rsidRPr="00B45F8C">
              <w:rPr>
                <w:szCs w:val="22"/>
              </w:rPr>
              <w:t xml:space="preserve">Beställare: </w:t>
            </w:r>
            <w:r>
              <w:rPr>
                <w:szCs w:val="22"/>
              </w:rPr>
              <w:tab/>
            </w: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Cs w:val="22"/>
              </w:rPr>
            </w:pPr>
            <w:r w:rsidRPr="00B45F8C">
              <w:rPr>
                <w:rFonts w:ascii="Arial" w:hAnsi="Arial" w:cs="Arial"/>
                <w:szCs w:val="22"/>
              </w:rPr>
              <w:t>Trafikkontoret Göteborgs Stad</w:t>
            </w:r>
          </w:p>
        </w:tc>
      </w:tr>
      <w:tr w:rsidR="0026036D" w:rsidTr="00B45F8C">
        <w:trPr>
          <w:gridAfter w:val="2"/>
          <w:wAfter w:w="492" w:type="pct"/>
          <w:trHeight w:val="337"/>
        </w:trPr>
        <w:tc>
          <w:tcPr>
            <w:tcW w:w="1874" w:type="pct"/>
          </w:tcPr>
          <w:p w:rsidR="0026036D" w:rsidRPr="00B45F8C" w:rsidRDefault="0026036D" w:rsidP="00B45F8C">
            <w:pPr>
              <w:pStyle w:val="Rubrik2"/>
              <w:spacing w:before="100" w:beforeAutospacing="1" w:after="0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Cs w:val="22"/>
              </w:rPr>
            </w:pPr>
            <w:r w:rsidRPr="00B45F8C">
              <w:rPr>
                <w:rFonts w:ascii="Arial" w:hAnsi="Arial" w:cs="Arial"/>
                <w:szCs w:val="22"/>
              </w:rPr>
              <w:t>Box 2403</w:t>
            </w:r>
          </w:p>
        </w:tc>
      </w:tr>
      <w:tr w:rsidR="0026036D" w:rsidTr="00B45F8C">
        <w:trPr>
          <w:gridAfter w:val="2"/>
          <w:wAfter w:w="492" w:type="pct"/>
          <w:trHeight w:val="393"/>
        </w:trPr>
        <w:tc>
          <w:tcPr>
            <w:tcW w:w="1874" w:type="pct"/>
          </w:tcPr>
          <w:p w:rsidR="0026036D" w:rsidRPr="00B45F8C" w:rsidRDefault="0026036D" w:rsidP="00B45F8C">
            <w:pPr>
              <w:pStyle w:val="Rubrik2"/>
              <w:spacing w:before="100" w:beforeAutospacing="1" w:after="0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Cs w:val="22"/>
              </w:rPr>
            </w:pPr>
            <w:r w:rsidRPr="00B45F8C">
              <w:rPr>
                <w:rFonts w:ascii="Arial" w:hAnsi="Arial" w:cs="Arial"/>
                <w:szCs w:val="22"/>
              </w:rPr>
              <w:t xml:space="preserve">403 </w:t>
            </w:r>
            <w:proofErr w:type="gramStart"/>
            <w:r w:rsidRPr="00B45F8C">
              <w:rPr>
                <w:rFonts w:ascii="Arial" w:hAnsi="Arial" w:cs="Arial"/>
                <w:szCs w:val="22"/>
              </w:rPr>
              <w:t>16  GÖTEBORG</w:t>
            </w:r>
            <w:proofErr w:type="gramEnd"/>
          </w:p>
        </w:tc>
      </w:tr>
      <w:tr w:rsidR="0026036D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:rsidR="0026036D" w:rsidRPr="00B45F8C" w:rsidRDefault="0026036D" w:rsidP="00B70E83">
            <w:pPr>
              <w:pStyle w:val="Rubrik2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Cs w:val="22"/>
              </w:rPr>
            </w:pPr>
            <w:proofErr w:type="spellStart"/>
            <w:r w:rsidRPr="00B45F8C">
              <w:rPr>
                <w:rFonts w:ascii="Arial" w:hAnsi="Arial" w:cs="Arial"/>
                <w:szCs w:val="22"/>
              </w:rPr>
              <w:t>Vxl</w:t>
            </w:r>
            <w:proofErr w:type="spellEnd"/>
            <w:r w:rsidRPr="00B45F8C">
              <w:rPr>
                <w:rFonts w:ascii="Arial" w:hAnsi="Arial" w:cs="Arial"/>
                <w:szCs w:val="22"/>
              </w:rPr>
              <w:t xml:space="preserve"> 031-</w:t>
            </w:r>
            <w:r w:rsidR="00CB5628" w:rsidRPr="00F56E42">
              <w:rPr>
                <w:rFonts w:ascii="Arial" w:hAnsi="Arial" w:cs="Arial"/>
                <w:color w:val="auto"/>
                <w:szCs w:val="22"/>
              </w:rPr>
              <w:t>365</w:t>
            </w:r>
            <w:r w:rsidR="00CB5628">
              <w:rPr>
                <w:rFonts w:ascii="Arial" w:hAnsi="Arial" w:cs="Arial"/>
                <w:szCs w:val="22"/>
              </w:rPr>
              <w:t xml:space="preserve"> </w:t>
            </w:r>
            <w:r w:rsidRPr="00B45F8C">
              <w:rPr>
                <w:rFonts w:ascii="Arial" w:hAnsi="Arial" w:cs="Arial"/>
                <w:szCs w:val="22"/>
              </w:rPr>
              <w:t>00 00</w:t>
            </w:r>
          </w:p>
        </w:tc>
      </w:tr>
      <w:tr w:rsidR="0026036D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:rsidR="0026036D" w:rsidRPr="00B45F8C" w:rsidRDefault="0026036D" w:rsidP="00B70E83">
            <w:pPr>
              <w:pStyle w:val="Rubrik2"/>
              <w:outlineLvl w:val="1"/>
              <w:rPr>
                <w:sz w:val="22"/>
                <w:szCs w:val="22"/>
              </w:rPr>
            </w:pPr>
            <w:r w:rsidRPr="002F33F1">
              <w:rPr>
                <w:sz w:val="22"/>
                <w:szCs w:val="22"/>
              </w:rPr>
              <w:t>Kontaktperson:</w:t>
            </w:r>
          </w:p>
        </w:tc>
        <w:tc>
          <w:tcPr>
            <w:tcW w:w="2634" w:type="pct"/>
            <w:gridSpan w:val="3"/>
          </w:tcPr>
          <w:p w:rsidR="0026036D" w:rsidRPr="00B45F8C" w:rsidRDefault="0026036D" w:rsidP="006E26D6">
            <w:pPr>
              <w:pStyle w:val="Rubrik3"/>
              <w:outlineLvl w:val="2"/>
              <w:rPr>
                <w:b w:val="0"/>
                <w:szCs w:val="22"/>
              </w:rPr>
            </w:pPr>
            <w:r w:rsidRPr="000073C0">
              <w:rPr>
                <w:b w:val="0"/>
                <w:szCs w:val="22"/>
                <w:highlight w:val="yellow"/>
              </w:rPr>
              <w:t>Förnamn Efternamn</w:t>
            </w:r>
          </w:p>
        </w:tc>
      </w:tr>
      <w:tr w:rsidR="0026036D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b w:val="0"/>
                <w:szCs w:val="22"/>
              </w:rPr>
            </w:pPr>
          </w:p>
        </w:tc>
      </w:tr>
      <w:tr w:rsidR="0026036D" w:rsidTr="00B45F8C">
        <w:trPr>
          <w:gridAfter w:val="2"/>
          <w:wAfter w:w="492" w:type="pct"/>
          <w:trHeight w:val="1388"/>
        </w:trPr>
        <w:tc>
          <w:tcPr>
            <w:tcW w:w="1874" w:type="pct"/>
          </w:tcPr>
          <w:p w:rsidR="0026036D" w:rsidRPr="00B45F8C" w:rsidRDefault="008166FF" w:rsidP="00B70E83">
            <w:pPr>
              <w:pStyle w:val="Rubrik2"/>
              <w:outlineLvl w:val="1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1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163195</wp:posOffset>
                      </wp:positionV>
                      <wp:extent cx="2757170" cy="654050"/>
                      <wp:effectExtent l="16510" t="15875" r="17145" b="15875"/>
                      <wp:wrapNone/>
                      <wp:docPr id="7" name="Rektange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7170" cy="654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254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647A" w:rsidRPr="00B45F8C" w:rsidRDefault="0097647A" w:rsidP="00B308D7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0073C0">
                                    <w:rPr>
                                      <w:i/>
                                      <w:noProof/>
                                      <w:sz w:val="28"/>
                                      <w:highlight w:val="yellow"/>
                                    </w:rPr>
                                    <w:t>Plats för konsultlogga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ktangel 7" o:spid="_x0000_s1027" style="position:absolute;margin-left:-4.2pt;margin-top:12.85pt;width:217.1pt;height:5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" strokecolor="white [3212]" strokeweight="2pt">
                      <v:fill r:id="rId15" o:title="" recolor="t" rotate="t" type="frame"/>
                      <v:textbox>
                        <w:txbxContent>
                          <w:p w:rsidR="0097647A" w:rsidRPr="00B45F8C" w:rsidRDefault="0097647A" w:rsidP="00B308D7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0073C0">
                              <w:rPr>
                                <w:i/>
                                <w:noProof/>
                                <w:sz w:val="28"/>
                                <w:highlight w:val="yellow"/>
                              </w:rPr>
                              <w:t>Plats för konsultlogga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26036D" w:rsidRPr="00B45F8C" w:rsidRDefault="0026036D" w:rsidP="00FE1CF0">
            <w:pPr>
              <w:rPr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FA23B3">
            <w:pPr>
              <w:pStyle w:val="Rubrik2"/>
              <w:ind w:right="7147"/>
              <w:outlineLvl w:val="1"/>
              <w:rPr>
                <w:sz w:val="22"/>
                <w:szCs w:val="22"/>
              </w:rPr>
            </w:pP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</w:pPr>
            <w:r w:rsidRPr="00B45F8C"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  <w:t xml:space="preserve">Konsult: </w:t>
            </w: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Cs w:val="22"/>
                <w:highlight w:val="yellow"/>
              </w:rPr>
              <w:t>Namn på konsult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Cs w:val="22"/>
                <w:highlight w:val="yellow"/>
              </w:rPr>
              <w:t>Adress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b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Cs w:val="22"/>
                <w:highlight w:val="yellow"/>
              </w:rPr>
              <w:t>Postnr &amp; postadress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rFonts w:ascii="Arial" w:eastAsiaTheme="majorEastAsia" w:hAnsi="Arial" w:cstheme="majorBidi"/>
                <w:bCs/>
                <w:color w:val="auto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Cs w:val="22"/>
                <w:highlight w:val="yellow"/>
              </w:rPr>
              <w:t>Telefon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rFonts w:ascii="Arial" w:eastAsiaTheme="majorEastAsia" w:hAnsi="Arial" w:cstheme="majorBidi"/>
                <w:bCs/>
                <w:color w:val="auto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Cs w:val="22"/>
                <w:highlight w:val="yellow"/>
              </w:rPr>
              <w:t>Mail</w:t>
            </w:r>
          </w:p>
        </w:tc>
      </w:tr>
      <w:tr w:rsidR="0026036D" w:rsidRPr="001774E2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>
            <w:pPr>
              <w:rPr>
                <w:rFonts w:ascii="Arial" w:eastAsiaTheme="majorEastAsia" w:hAnsi="Arial" w:cs="Arial"/>
                <w:b/>
                <w:szCs w:val="22"/>
              </w:rPr>
            </w:pPr>
          </w:p>
          <w:p w:rsidR="0026036D" w:rsidRPr="00B45F8C" w:rsidRDefault="0026036D">
            <w:pPr>
              <w:rPr>
                <w:rFonts w:ascii="Arial" w:eastAsiaTheme="majorEastAsia" w:hAnsi="Arial" w:cs="Arial"/>
                <w:b/>
                <w:szCs w:val="22"/>
              </w:rPr>
            </w:pPr>
            <w:r w:rsidRPr="00B45F8C">
              <w:rPr>
                <w:rFonts w:ascii="Arial" w:eastAsiaTheme="majorEastAsia" w:hAnsi="Arial" w:cs="Arial"/>
                <w:b/>
                <w:szCs w:val="22"/>
              </w:rPr>
              <w:t>Uppdragsansvarig:</w:t>
            </w:r>
          </w:p>
        </w:tc>
        <w:tc>
          <w:tcPr>
            <w:tcW w:w="2634" w:type="pct"/>
            <w:gridSpan w:val="3"/>
          </w:tcPr>
          <w:p w:rsidR="0026036D" w:rsidRPr="000073C0" w:rsidRDefault="0026036D">
            <w:pPr>
              <w:rPr>
                <w:rFonts w:ascii="Arial" w:eastAsiaTheme="majorEastAsia" w:hAnsi="Arial" w:cs="Arial"/>
                <w:szCs w:val="22"/>
                <w:highlight w:val="yellow"/>
              </w:rPr>
            </w:pPr>
          </w:p>
          <w:p w:rsidR="0026036D" w:rsidRPr="000073C0" w:rsidRDefault="0026036D">
            <w:pPr>
              <w:rPr>
                <w:rFonts w:ascii="Arial" w:eastAsiaTheme="majorEastAsia" w:hAnsi="Arial" w:cs="Arial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="Arial"/>
                <w:szCs w:val="22"/>
                <w:highlight w:val="yellow"/>
              </w:rPr>
              <w:t>Förnamn Efternamn</w:t>
            </w:r>
          </w:p>
        </w:tc>
      </w:tr>
      <w:tr w:rsidR="0026036D" w:rsidRPr="001774E2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>
            <w:pPr>
              <w:rPr>
                <w:rFonts w:ascii="Arial" w:eastAsiaTheme="majorEastAsia" w:hAnsi="Arial" w:cs="Arial"/>
                <w:b/>
                <w:szCs w:val="22"/>
              </w:rPr>
            </w:pPr>
            <w:r w:rsidRPr="00B45F8C">
              <w:rPr>
                <w:rFonts w:ascii="Arial" w:eastAsiaTheme="majorEastAsia" w:hAnsi="Arial" w:cs="Arial"/>
                <w:b/>
                <w:szCs w:val="22"/>
              </w:rPr>
              <w:t>Handläggare:</w:t>
            </w:r>
          </w:p>
        </w:tc>
        <w:tc>
          <w:tcPr>
            <w:tcW w:w="2634" w:type="pct"/>
            <w:gridSpan w:val="3"/>
          </w:tcPr>
          <w:p w:rsidR="0026036D" w:rsidRPr="000073C0" w:rsidRDefault="0026036D">
            <w:pPr>
              <w:rPr>
                <w:rFonts w:ascii="Arial" w:eastAsiaTheme="majorEastAsia" w:hAnsi="Arial" w:cs="Arial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="Arial"/>
                <w:szCs w:val="22"/>
                <w:highlight w:val="yellow"/>
              </w:rPr>
              <w:t>Förnamn Efternamn</w:t>
            </w:r>
          </w:p>
        </w:tc>
      </w:tr>
    </w:tbl>
    <w:p w:rsidR="00362AF5" w:rsidRPr="00B45F8C" w:rsidRDefault="00362AF5" w:rsidP="00B45F8C">
      <w:pPr>
        <w:spacing w:before="100" w:beforeAutospacing="1" w:after="0"/>
        <w:rPr>
          <w:rFonts w:ascii="Arial" w:eastAsiaTheme="majorEastAsia" w:hAnsi="Arial" w:cstheme="majorBidi"/>
          <w:b/>
          <w:bCs/>
          <w:color w:val="auto"/>
          <w:sz w:val="22"/>
          <w:szCs w:val="22"/>
        </w:rPr>
      </w:pPr>
      <w:r w:rsidRPr="00B45F8C">
        <w:rPr>
          <w:rFonts w:ascii="Arial" w:eastAsiaTheme="majorEastAsia" w:hAnsi="Arial" w:cstheme="majorBidi"/>
          <w:b/>
          <w:bCs/>
          <w:color w:val="auto"/>
          <w:sz w:val="22"/>
          <w:szCs w:val="22"/>
        </w:rPr>
        <w:br w:type="page"/>
      </w:r>
    </w:p>
    <w:sdt>
      <w:sdtPr>
        <w:rPr>
          <w:rFonts w:ascii="Times New Roman" w:hAnsi="Times New Roman"/>
          <w:noProof w:val="0"/>
        </w:rPr>
        <w:id w:val="12601063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62AF5" w:rsidRPr="004651A2" w:rsidRDefault="00362AF5" w:rsidP="00362AF5">
          <w:pPr>
            <w:pStyle w:val="Innehll1"/>
            <w:rPr>
              <w:rStyle w:val="Rubrik1Char"/>
              <w:rFonts w:ascii="Times New Roman" w:eastAsia="Times New Roman" w:hAnsi="Times New Roman" w:cs="Times New Roman"/>
              <w:b w:val="0"/>
              <w:bCs w:val="0"/>
              <w:noProof w:val="0"/>
              <w:sz w:val="24"/>
            </w:rPr>
          </w:pPr>
          <w:r>
            <w:rPr>
              <w:rStyle w:val="Rubrik1Char"/>
              <w:bCs w:val="0"/>
              <w:color w:val="auto"/>
              <w:szCs w:val="26"/>
            </w:rPr>
            <w:t>I</w:t>
          </w:r>
          <w:r w:rsidRPr="00E22669">
            <w:rPr>
              <w:rStyle w:val="Rubrik1Char"/>
              <w:bCs w:val="0"/>
              <w:color w:val="auto"/>
              <w:szCs w:val="26"/>
            </w:rPr>
            <w:t>nnehållsförteckning</w:t>
          </w:r>
        </w:p>
        <w:p w:rsidR="003D5242" w:rsidRDefault="005B0B92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>
            <w:rPr>
              <w:rFonts w:cs="Arial"/>
              <w:sz w:val="32"/>
            </w:rPr>
            <w:fldChar w:fldCharType="begin"/>
          </w:r>
          <w:r w:rsidR="00362AF5">
            <w:rPr>
              <w:rFonts w:cs="Arial"/>
              <w:sz w:val="32"/>
            </w:rPr>
            <w:instrText xml:space="preserve"> TOC \h \z \t "Numrerad rubrik;1;Numrerad rubrik 2;2;Numrerad rubrik 3;3" </w:instrText>
          </w:r>
          <w:r>
            <w:rPr>
              <w:rFonts w:cs="Arial"/>
              <w:sz w:val="32"/>
            </w:rPr>
            <w:fldChar w:fldCharType="separate"/>
          </w:r>
          <w:hyperlink w:anchor="_Toc340680656" w:history="1">
            <w:r w:rsidR="003D5242" w:rsidRPr="00890D36">
              <w:rPr>
                <w:rStyle w:val="Hyperlnk"/>
              </w:rPr>
              <w:t>1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Bakgrund och syfte</w:t>
            </w:r>
            <w:r w:rsidR="003D52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3D5242" w:rsidRDefault="00F56E42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57" w:history="1">
            <w:r w:rsidR="003D5242" w:rsidRPr="00890D36">
              <w:rPr>
                <w:rStyle w:val="Hyperlnk"/>
              </w:rPr>
              <w:t>2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Förutsättningar</w:t>
            </w:r>
            <w:r w:rsidR="003D5242">
              <w:rPr>
                <w:webHidden/>
              </w:rPr>
              <w:tab/>
            </w:r>
            <w:r w:rsidR="005B0B9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_Toc340680657 \h </w:instrText>
            </w:r>
            <w:r w:rsidR="005B0B92">
              <w:rPr>
                <w:webHidden/>
              </w:rPr>
            </w:r>
            <w:r w:rsidR="005B0B9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5</w:t>
            </w:r>
            <w:r w:rsidR="005B0B92">
              <w:rPr>
                <w:webHidden/>
              </w:rPr>
              <w:fldChar w:fldCharType="end"/>
            </w:r>
          </w:hyperlink>
        </w:p>
        <w:p w:rsidR="003D5242" w:rsidRDefault="00F56E42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0680658" w:history="1">
            <w:r w:rsidR="003D5242" w:rsidRPr="00890D36">
              <w:rPr>
                <w:rStyle w:val="Hyperlnk"/>
                <w:noProof/>
              </w:rPr>
              <w:t>2.1</w:t>
            </w:r>
            <w:r w:rsidR="003D524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3D5242" w:rsidRPr="00890D36">
              <w:rPr>
                <w:rStyle w:val="Hyperlnk"/>
                <w:noProof/>
              </w:rPr>
              <w:t>Projektmål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_Toc340680658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5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0680659" w:history="1">
            <w:r w:rsidR="003D5242" w:rsidRPr="00890D36">
              <w:rPr>
                <w:rStyle w:val="Hyperlnk"/>
                <w:noProof/>
              </w:rPr>
              <w:t>2.2</w:t>
            </w:r>
            <w:r w:rsidR="003D524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3D5242" w:rsidRPr="00890D36">
              <w:rPr>
                <w:rStyle w:val="Hyperlnk"/>
                <w:noProof/>
              </w:rPr>
              <w:t>Samhällspåverkande faktorer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_Toc340680659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6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0" w:history="1">
            <w:r w:rsidR="003D5242" w:rsidRPr="00890D36">
              <w:rPr>
                <w:rStyle w:val="Hyperlnk"/>
                <w:noProof/>
              </w:rPr>
              <w:t>2.2.1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Stadskaraktär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_Toc340680660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6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1" w:history="1">
            <w:r w:rsidR="003D5242" w:rsidRPr="00890D36">
              <w:rPr>
                <w:rStyle w:val="Hyperlnk"/>
                <w:noProof/>
              </w:rPr>
              <w:t>2.2.2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Trafiksystem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_Toc340680661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6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2" w:history="1">
            <w:r w:rsidR="003D5242" w:rsidRPr="00890D36">
              <w:rPr>
                <w:rStyle w:val="Hyperlnk"/>
                <w:noProof/>
              </w:rPr>
              <w:t>2.2.3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Trafikdata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_Toc340680662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6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3" w:history="1">
            <w:r w:rsidR="003D5242" w:rsidRPr="00890D36">
              <w:rPr>
                <w:rStyle w:val="Hyperlnk"/>
                <w:noProof/>
              </w:rPr>
              <w:t>2.2.4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Tillgänglighet och framkomlighet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_Toc340680663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7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4" w:history="1">
            <w:r w:rsidR="003D5242" w:rsidRPr="00890D36">
              <w:rPr>
                <w:rStyle w:val="Hyperlnk"/>
                <w:noProof/>
              </w:rPr>
              <w:t>2.2.5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Trafiksäkerhet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_Toc340680664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7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5" w:history="1">
            <w:r w:rsidR="003D5242" w:rsidRPr="00890D36">
              <w:rPr>
                <w:rStyle w:val="Hyperlnk"/>
                <w:noProof/>
              </w:rPr>
              <w:t>2.2.6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Trygghet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_Toc340680665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7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6" w:history="1">
            <w:r w:rsidR="003D5242" w:rsidRPr="00890D36">
              <w:rPr>
                <w:rStyle w:val="Hyperlnk"/>
                <w:noProof/>
              </w:rPr>
              <w:t>2.2.7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Miljö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_Toc340680666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7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0680667" w:history="1">
            <w:r w:rsidR="003D5242" w:rsidRPr="00890D36">
              <w:rPr>
                <w:rStyle w:val="Hyperlnk"/>
                <w:noProof/>
              </w:rPr>
              <w:t>2.3</w:t>
            </w:r>
            <w:r w:rsidR="003D524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3D5242" w:rsidRPr="00890D36">
              <w:rPr>
                <w:rStyle w:val="Hyperlnk"/>
                <w:noProof/>
              </w:rPr>
              <w:t>Tekniska faktorer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_Toc340680667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8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8" w:history="1">
            <w:r w:rsidR="003D5242" w:rsidRPr="00890D36">
              <w:rPr>
                <w:rStyle w:val="Hyperlnk"/>
                <w:noProof/>
              </w:rPr>
              <w:t>2.3.1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Geoteknik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_Toc340680668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8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9" w:history="1">
            <w:r w:rsidR="003D5242" w:rsidRPr="00890D36">
              <w:rPr>
                <w:rStyle w:val="Hyperlnk"/>
                <w:noProof/>
              </w:rPr>
              <w:t>2.3.2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Kablar och ledningar samt belysning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_Toc340680669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8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70" w:history="1">
            <w:r w:rsidR="003D5242" w:rsidRPr="00890D36">
              <w:rPr>
                <w:rStyle w:val="Hyperlnk"/>
                <w:noProof/>
              </w:rPr>
              <w:t>2.3.3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Markfrågor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_Toc340680670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8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71" w:history="1">
            <w:r w:rsidR="003D5242" w:rsidRPr="00890D36">
              <w:rPr>
                <w:rStyle w:val="Hyperlnk"/>
              </w:rPr>
              <w:t>3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Beskrivning och analys av alternativ</w:t>
            </w:r>
            <w:r w:rsidR="003D5242">
              <w:rPr>
                <w:webHidden/>
              </w:rPr>
              <w:tab/>
            </w:r>
            <w:r w:rsidR="005B0B9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_Toc340680671 \h </w:instrText>
            </w:r>
            <w:r w:rsidR="005B0B92">
              <w:rPr>
                <w:webHidden/>
              </w:rPr>
            </w:r>
            <w:r w:rsidR="005B0B9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8</w:t>
            </w:r>
            <w:r w:rsidR="005B0B92">
              <w:rPr>
                <w:webHidden/>
              </w:rPr>
              <w:fldChar w:fldCharType="end"/>
            </w:r>
          </w:hyperlink>
        </w:p>
        <w:p w:rsidR="003D5242" w:rsidRDefault="00F56E42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72" w:history="1">
            <w:r w:rsidR="003D5242" w:rsidRPr="00890D36">
              <w:rPr>
                <w:rStyle w:val="Hyperlnk"/>
              </w:rPr>
              <w:t>4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Måluppfyllelse</w:t>
            </w:r>
            <w:r w:rsidR="003D5242">
              <w:rPr>
                <w:webHidden/>
              </w:rPr>
              <w:tab/>
            </w:r>
            <w:r w:rsidR="005B0B9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_Toc340680672 \h </w:instrText>
            </w:r>
            <w:r w:rsidR="005B0B92">
              <w:rPr>
                <w:webHidden/>
              </w:rPr>
            </w:r>
            <w:r w:rsidR="005B0B9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8</w:t>
            </w:r>
            <w:r w:rsidR="005B0B92">
              <w:rPr>
                <w:webHidden/>
              </w:rPr>
              <w:fldChar w:fldCharType="end"/>
            </w:r>
          </w:hyperlink>
        </w:p>
        <w:p w:rsidR="003D5242" w:rsidRDefault="00F56E42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73" w:history="1">
            <w:r w:rsidR="003D5242" w:rsidRPr="00890D36">
              <w:rPr>
                <w:rStyle w:val="Hyperlnk"/>
              </w:rPr>
              <w:t>5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Trafikförslag</w:t>
            </w:r>
            <w:r w:rsidR="003D5242">
              <w:rPr>
                <w:webHidden/>
              </w:rPr>
              <w:tab/>
            </w:r>
            <w:r w:rsidR="005B0B9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_Toc340680673 \h </w:instrText>
            </w:r>
            <w:r w:rsidR="005B0B92">
              <w:rPr>
                <w:webHidden/>
              </w:rPr>
            </w:r>
            <w:r w:rsidR="005B0B9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9</w:t>
            </w:r>
            <w:r w:rsidR="005B0B92">
              <w:rPr>
                <w:webHidden/>
              </w:rPr>
              <w:fldChar w:fldCharType="end"/>
            </w:r>
          </w:hyperlink>
        </w:p>
        <w:p w:rsidR="003D5242" w:rsidRDefault="00F56E42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74" w:history="1">
            <w:r w:rsidR="003D5242" w:rsidRPr="00890D36">
              <w:rPr>
                <w:rStyle w:val="Hyperlnk"/>
              </w:rPr>
              <w:t>6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Konsekvenser av trafikförslag</w:t>
            </w:r>
            <w:r w:rsidR="003D5242">
              <w:rPr>
                <w:webHidden/>
              </w:rPr>
              <w:tab/>
            </w:r>
            <w:r w:rsidR="005B0B9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_Toc340680674 \h </w:instrText>
            </w:r>
            <w:r w:rsidR="005B0B92">
              <w:rPr>
                <w:webHidden/>
              </w:rPr>
            </w:r>
            <w:r w:rsidR="005B0B9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9</w:t>
            </w:r>
            <w:r w:rsidR="005B0B92">
              <w:rPr>
                <w:webHidden/>
              </w:rPr>
              <w:fldChar w:fldCharType="end"/>
            </w:r>
          </w:hyperlink>
        </w:p>
        <w:p w:rsidR="003D5242" w:rsidRDefault="00F56E42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0680675" w:history="1">
            <w:r w:rsidR="003D5242" w:rsidRPr="00890D36">
              <w:rPr>
                <w:rStyle w:val="Hyperlnk"/>
                <w:noProof/>
              </w:rPr>
              <w:t>6.1</w:t>
            </w:r>
            <w:r w:rsidR="003D524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3D5242" w:rsidRPr="00890D36">
              <w:rPr>
                <w:rStyle w:val="Hyperlnk"/>
                <w:noProof/>
              </w:rPr>
              <w:t>Samhällspåverkande faktorer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_Toc340680675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9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76" w:history="1">
            <w:r w:rsidR="003D5242" w:rsidRPr="00890D36">
              <w:rPr>
                <w:rStyle w:val="Hyperlnk"/>
                <w:noProof/>
              </w:rPr>
              <w:t>6.1.1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Stadskaraktär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_Toc340680676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9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77" w:history="1">
            <w:r w:rsidR="003D5242" w:rsidRPr="00890D36">
              <w:rPr>
                <w:rStyle w:val="Hyperlnk"/>
                <w:noProof/>
              </w:rPr>
              <w:t>6.1.2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Trafiksystem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_Toc340680677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9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78" w:history="1">
            <w:r w:rsidR="003D5242" w:rsidRPr="00890D36">
              <w:rPr>
                <w:rStyle w:val="Hyperlnk"/>
                <w:noProof/>
              </w:rPr>
              <w:t>6.1.3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Trafikdata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_Toc340680678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10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79" w:history="1">
            <w:r w:rsidR="003D5242" w:rsidRPr="00890D36">
              <w:rPr>
                <w:rStyle w:val="Hyperlnk"/>
                <w:noProof/>
              </w:rPr>
              <w:t>6.1.4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Tillgänglighet och framkomlighet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_Toc340680679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10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0" w:history="1">
            <w:r w:rsidR="003D5242" w:rsidRPr="00890D36">
              <w:rPr>
                <w:rStyle w:val="Hyperlnk"/>
                <w:noProof/>
              </w:rPr>
              <w:t>6.1.5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Trafiksäkerhet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_Toc340680680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10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1" w:history="1">
            <w:r w:rsidR="003D5242" w:rsidRPr="00890D36">
              <w:rPr>
                <w:rStyle w:val="Hyperlnk"/>
                <w:noProof/>
              </w:rPr>
              <w:t>6.1.6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Trygghet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_Toc340680681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10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2" w:history="1">
            <w:r w:rsidR="003D5242" w:rsidRPr="00890D36">
              <w:rPr>
                <w:rStyle w:val="Hyperlnk"/>
                <w:noProof/>
              </w:rPr>
              <w:t>6.1.7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Miljö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_Toc340680682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10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0680683" w:history="1">
            <w:r w:rsidR="003D5242" w:rsidRPr="00890D36">
              <w:rPr>
                <w:rStyle w:val="Hyperlnk"/>
                <w:noProof/>
              </w:rPr>
              <w:t>6.2</w:t>
            </w:r>
            <w:r w:rsidR="003D524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3D5242" w:rsidRPr="00890D36">
              <w:rPr>
                <w:rStyle w:val="Hyperlnk"/>
                <w:noProof/>
              </w:rPr>
              <w:t>Tekniska faktorer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_Toc340680683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11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4" w:history="1">
            <w:r w:rsidR="003D5242" w:rsidRPr="00890D36">
              <w:rPr>
                <w:rStyle w:val="Hyperlnk"/>
                <w:noProof/>
              </w:rPr>
              <w:t>6.2.1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Geoteknik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_Toc340680684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11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5" w:history="1">
            <w:r w:rsidR="003D5242" w:rsidRPr="00890D36">
              <w:rPr>
                <w:rStyle w:val="Hyperlnk"/>
                <w:noProof/>
              </w:rPr>
              <w:t>6.2.2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Kablar och ledningar samt belysning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_Toc340680685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11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6" w:history="1">
            <w:r w:rsidR="003D5242" w:rsidRPr="00890D36">
              <w:rPr>
                <w:rStyle w:val="Hyperlnk"/>
                <w:noProof/>
              </w:rPr>
              <w:t>6.2.3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Markfrågor</w:t>
            </w:r>
            <w:r w:rsidR="003D5242">
              <w:rPr>
                <w:noProof/>
                <w:webHidden/>
              </w:rPr>
              <w:tab/>
            </w:r>
            <w:r w:rsidR="005B0B9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_Toc340680686 \h </w:instrText>
            </w:r>
            <w:r w:rsidR="005B0B92">
              <w:rPr>
                <w:noProof/>
                <w:webHidden/>
              </w:rPr>
            </w:r>
            <w:r w:rsidR="005B0B9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11</w:t>
            </w:r>
            <w:r w:rsidR="005B0B92">
              <w:rPr>
                <w:noProof/>
                <w:webHidden/>
              </w:rPr>
              <w:fldChar w:fldCharType="end"/>
            </w:r>
          </w:hyperlink>
        </w:p>
        <w:p w:rsidR="003D5242" w:rsidRDefault="00F56E42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87" w:history="1">
            <w:r w:rsidR="003D5242" w:rsidRPr="00890D36">
              <w:rPr>
                <w:rStyle w:val="Hyperlnk"/>
              </w:rPr>
              <w:t>7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Kostnader</w:t>
            </w:r>
            <w:r w:rsidR="003D5242">
              <w:rPr>
                <w:webHidden/>
              </w:rPr>
              <w:tab/>
            </w:r>
            <w:r w:rsidR="005B0B9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_Toc340680687 \h </w:instrText>
            </w:r>
            <w:r w:rsidR="005B0B92">
              <w:rPr>
                <w:webHidden/>
              </w:rPr>
            </w:r>
            <w:r w:rsidR="005B0B9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12</w:t>
            </w:r>
            <w:r w:rsidR="005B0B92">
              <w:rPr>
                <w:webHidden/>
              </w:rPr>
              <w:fldChar w:fldCharType="end"/>
            </w:r>
          </w:hyperlink>
        </w:p>
        <w:p w:rsidR="003D5242" w:rsidRDefault="00F56E42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88" w:history="1">
            <w:r w:rsidR="003D5242" w:rsidRPr="00890D36">
              <w:rPr>
                <w:rStyle w:val="Hyperlnk"/>
              </w:rPr>
              <w:t>8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Bilagor</w:t>
            </w:r>
            <w:r w:rsidR="003D5242">
              <w:rPr>
                <w:webHidden/>
              </w:rPr>
              <w:tab/>
            </w:r>
            <w:r w:rsidR="005B0B9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_Toc340680688 \h </w:instrText>
            </w:r>
            <w:r w:rsidR="005B0B92">
              <w:rPr>
                <w:webHidden/>
              </w:rPr>
            </w:r>
            <w:r w:rsidR="005B0B9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12</w:t>
            </w:r>
            <w:r w:rsidR="005B0B92">
              <w:rPr>
                <w:webHidden/>
              </w:rPr>
              <w:fldChar w:fldCharType="end"/>
            </w:r>
          </w:hyperlink>
        </w:p>
        <w:p w:rsidR="00362AF5" w:rsidRDefault="005B0B92" w:rsidP="00362AF5">
          <w:pPr>
            <w:rPr>
              <w:b/>
              <w:bCs/>
            </w:rPr>
          </w:pPr>
          <w:r>
            <w:rPr>
              <w:rFonts w:ascii="Arial" w:hAnsi="Arial" w:cs="Arial"/>
              <w:color w:val="auto"/>
              <w:sz w:val="32"/>
            </w:rPr>
            <w:fldChar w:fldCharType="end"/>
          </w:r>
        </w:p>
      </w:sdtContent>
    </w:sdt>
    <w:p w:rsidR="00D56D34" w:rsidRDefault="00D56D34">
      <w:pPr>
        <w:spacing w:after="200" w:line="276" w:lineRule="auto"/>
        <w:rPr>
          <w:rFonts w:ascii="Arial" w:hAnsi="Arial" w:cs="Arial"/>
          <w:b/>
          <w:color w:val="auto"/>
          <w:sz w:val="28"/>
        </w:rPr>
      </w:pPr>
      <w:r>
        <w:br w:type="page"/>
      </w:r>
    </w:p>
    <w:p w:rsidR="00743600" w:rsidRDefault="0002201D" w:rsidP="00BA59F6">
      <w:pPr>
        <w:pStyle w:val="Numreradrubrik"/>
      </w:pPr>
      <w:bookmarkStart w:id="2" w:name="_Toc340680656"/>
      <w:r>
        <w:lastRenderedPageBreak/>
        <w:t>Bakgrund och syfte</w:t>
      </w:r>
      <w:bookmarkEnd w:id="2"/>
    </w:p>
    <w:p w:rsidR="00A145AC" w:rsidRDefault="00DD0327" w:rsidP="000524E3">
      <w:r w:rsidRPr="00DD0327">
        <w:rPr>
          <w:highlight w:val="yellow"/>
        </w:rPr>
        <w:t>X</w:t>
      </w:r>
    </w:p>
    <w:p w:rsidR="00A145AC" w:rsidRDefault="008166FF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70485</wp:posOffset>
                </wp:positionV>
                <wp:extent cx="5124450" cy="857250"/>
                <wp:effectExtent l="0" t="0" r="0" b="0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857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A145AC">
                            <w:r w:rsidRPr="00111886">
                              <w:rPr>
                                <w:i/>
                              </w:rPr>
                              <w:t xml:space="preserve">Beskriv vad som är bakgrunden till att projektet har kommit upp – sammanhang, beslut mm. </w:t>
                            </w:r>
                            <w:r w:rsidRPr="000524E3">
                              <w:t xml:space="preserve"> </w:t>
                            </w:r>
                          </w:p>
                          <w:p w:rsidR="0097647A" w:rsidRDefault="0097647A" w:rsidP="00A145AC">
                            <w:r w:rsidRPr="00B45F8C">
                              <w:rPr>
                                <w:i/>
                              </w:rPr>
                              <w:t xml:space="preserve">Beskriv syftet med projektet – Hur ska mål nås? </w:t>
                            </w:r>
                            <w:r>
                              <w:rPr>
                                <w:i/>
                              </w:rPr>
                              <w:t>V</w:t>
                            </w:r>
                            <w:r w:rsidRPr="00B45F8C">
                              <w:rPr>
                                <w:i/>
                              </w:rPr>
                              <w:t xml:space="preserve">ilka problem </w:t>
                            </w:r>
                            <w:r>
                              <w:rPr>
                                <w:i/>
                              </w:rPr>
                              <w:t>ska</w:t>
                            </w:r>
                            <w:r w:rsidRPr="00B45F8C">
                              <w:rPr>
                                <w:i/>
                              </w:rPr>
                              <w:t xml:space="preserve"> lösas?</w:t>
                            </w:r>
                            <w:r w:rsidRPr="000524E3">
                              <w:t xml:space="preserve"> </w:t>
                            </w:r>
                          </w:p>
                          <w:p w:rsidR="0097647A" w:rsidRDefault="009764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25pt;margin-top:5.55pt;width:403.5pt;height:6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" fillcolor="#d6e3bc [1302]">
                <v:textbox>
                  <w:txbxContent>
                    <w:p w:rsidR="0097647A" w:rsidRDefault="0097647A" w:rsidP="00A145AC">
                      <w:r w:rsidRPr="00111886">
                        <w:rPr>
                          <w:i/>
                        </w:rPr>
                        <w:t xml:space="preserve">Beskriv vad som är bakgrunden till att projektet har kommit upp – sammanhang, beslut mm. </w:t>
                      </w:r>
                      <w:r w:rsidRPr="000524E3">
                        <w:t xml:space="preserve"> </w:t>
                      </w:r>
                    </w:p>
                    <w:p w:rsidR="0097647A" w:rsidRDefault="0097647A" w:rsidP="00A145AC">
                      <w:r w:rsidRPr="00B45F8C">
                        <w:rPr>
                          <w:i/>
                        </w:rPr>
                        <w:t xml:space="preserve">Beskriv syftet med projektet – Hur ska mål nås? </w:t>
                      </w:r>
                      <w:r>
                        <w:rPr>
                          <w:i/>
                        </w:rPr>
                        <w:t>V</w:t>
                      </w:r>
                      <w:r w:rsidRPr="00B45F8C">
                        <w:rPr>
                          <w:i/>
                        </w:rPr>
                        <w:t xml:space="preserve">ilka problem </w:t>
                      </w:r>
                      <w:r>
                        <w:rPr>
                          <w:i/>
                        </w:rPr>
                        <w:t>ska</w:t>
                      </w:r>
                      <w:r w:rsidRPr="00B45F8C">
                        <w:rPr>
                          <w:i/>
                        </w:rPr>
                        <w:t xml:space="preserve"> lösas?</w:t>
                      </w:r>
                      <w:r w:rsidRPr="000524E3">
                        <w:t xml:space="preserve"> </w:t>
                      </w:r>
                    </w:p>
                    <w:p w:rsidR="0097647A" w:rsidRDefault="0097647A"/>
                  </w:txbxContent>
                </v:textbox>
              </v:shape>
            </w:pict>
          </mc:Fallback>
        </mc:AlternateContent>
      </w:r>
    </w:p>
    <w:p w:rsidR="00681F7A" w:rsidRPr="00A145AC" w:rsidRDefault="000524E3" w:rsidP="000524E3">
      <w:r w:rsidRPr="00A145AC">
        <w:t xml:space="preserve"> </w:t>
      </w:r>
    </w:p>
    <w:p w:rsidR="00A145AC" w:rsidRDefault="00A145AC" w:rsidP="00A145AC"/>
    <w:p w:rsidR="000524E3" w:rsidRPr="000524E3" w:rsidRDefault="000524E3" w:rsidP="000524E3"/>
    <w:p w:rsidR="006E09DD" w:rsidRDefault="0002201D" w:rsidP="008126D5">
      <w:pPr>
        <w:pStyle w:val="Numreradrubrik"/>
      </w:pPr>
      <w:bookmarkStart w:id="3" w:name="_Toc340680657"/>
      <w:r>
        <w:t>Förutsättningar</w:t>
      </w:r>
      <w:bookmarkEnd w:id="3"/>
    </w:p>
    <w:p w:rsidR="000524E3" w:rsidRDefault="00DD0327" w:rsidP="000524E3">
      <w:r w:rsidRPr="00DD0327">
        <w:rPr>
          <w:highlight w:val="yellow"/>
        </w:rPr>
        <w:t>X</w:t>
      </w:r>
    </w:p>
    <w:p w:rsidR="00DD0327" w:rsidRDefault="008166FF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81916</wp:posOffset>
                </wp:positionV>
                <wp:extent cx="5124450" cy="438150"/>
                <wp:effectExtent l="0" t="0" r="19050" b="19050"/>
                <wp:wrapNone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438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DD0327" w:rsidRDefault="0097647A" w:rsidP="00DD0327">
                            <w:pPr>
                              <w:rPr>
                                <w:i/>
                              </w:rPr>
                            </w:pPr>
                            <w:r w:rsidRPr="00DD0327">
                              <w:rPr>
                                <w:i/>
                              </w:rPr>
                              <w:t>Under denna huvudrubrik beskrivs nuläge, utgångspunkter och andra förutsättningar, enligt kontrollpunkterna nedan.</w:t>
                            </w:r>
                          </w:p>
                          <w:p w:rsidR="0097647A" w:rsidRDefault="0097647A" w:rsidP="00DD0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6.45pt;width:403.5pt;height:34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" fillcolor="#d6e3bc [1302]">
                <v:textbox>
                  <w:txbxContent>
                    <w:p w:rsidR="0097647A" w:rsidRPr="00DD0327" w:rsidRDefault="0097647A" w:rsidP="00DD0327">
                      <w:pPr>
                        <w:rPr>
                          <w:i/>
                        </w:rPr>
                      </w:pPr>
                      <w:r w:rsidRPr="00DD0327">
                        <w:rPr>
                          <w:i/>
                        </w:rPr>
                        <w:t>Under denna huvudrubrik beskrivs nuläge, utgångspunkter och andra förutsättningar, enligt kontrollpunkterna nedan.</w:t>
                      </w:r>
                    </w:p>
                    <w:p w:rsidR="0097647A" w:rsidRDefault="0097647A" w:rsidP="00DD0327"/>
                  </w:txbxContent>
                </v:textbox>
                <w10:wrap anchorx="margin"/>
              </v:shape>
            </w:pict>
          </mc:Fallback>
        </mc:AlternateContent>
      </w:r>
    </w:p>
    <w:p w:rsidR="00DD0327" w:rsidRPr="00DD0327" w:rsidRDefault="00DD0327" w:rsidP="000524E3"/>
    <w:p w:rsidR="00DD0327" w:rsidRPr="00DD0327" w:rsidRDefault="00DD0327" w:rsidP="000524E3"/>
    <w:p w:rsidR="000524E3" w:rsidRDefault="000524E3" w:rsidP="000524E3">
      <w:pPr>
        <w:keepNext/>
      </w:pPr>
      <w:r>
        <w:rPr>
          <w:rFonts w:ascii="Georgia" w:hAnsi="Georgia" w:cs="Arial"/>
          <w:noProof/>
          <w:sz w:val="22"/>
          <w:szCs w:val="22"/>
        </w:rPr>
        <w:drawing>
          <wp:inline distT="0" distB="0" distL="0" distR="0">
            <wp:extent cx="1840865" cy="1828800"/>
            <wp:effectExtent l="0" t="0" r="6985" b="0"/>
            <wp:docPr id="2" name="Bildobjekt 2" descr="http://www.goteborg.se/wps/wcm/connect/4a17720042152770b7d0ff61a85bd0e9/Bestallakartor.jpg?MOD=AJPERES&amp;CACHEID=4a17720042152770b7d0ff61a85bd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teborg.se/wps/wcm/connect/4a17720042152770b7d0ff61a85bd0e9/Bestallakartor.jpg?MOD=AJPERES&amp;CACHEID=4a17720042152770b7d0ff61a85bd0e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E3" w:rsidRDefault="000524E3" w:rsidP="000524E3">
      <w:pPr>
        <w:pStyle w:val="Beskrivning"/>
      </w:pPr>
      <w:r>
        <w:t xml:space="preserve">Figur </w:t>
      </w:r>
      <w:fldSimple w:instr=" SEQ Figur \* ARABIC ">
        <w:r w:rsidR="004735FF">
          <w:rPr>
            <w:noProof/>
          </w:rPr>
          <w:t>1</w:t>
        </w:r>
      </w:fldSimple>
      <w:r>
        <w:t>.</w:t>
      </w:r>
      <w:r w:rsidRPr="000524E3">
        <w:t xml:space="preserve"> </w:t>
      </w:r>
      <w:r w:rsidRPr="00DD0327">
        <w:rPr>
          <w:highlight w:val="yellow"/>
        </w:rPr>
        <w:t>Karta över området</w:t>
      </w:r>
    </w:p>
    <w:p w:rsidR="000524E3" w:rsidRDefault="006224FE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250190</wp:posOffset>
                </wp:positionV>
                <wp:extent cx="5124450" cy="990600"/>
                <wp:effectExtent l="0" t="0" r="19050" b="19050"/>
                <wp:wrapNone/>
                <wp:docPr id="1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990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B45F8C" w:rsidRDefault="0097647A" w:rsidP="00DD0327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Översiktskarta </w:t>
                            </w:r>
                            <w:r>
                              <w:rPr>
                                <w:i/>
                              </w:rPr>
                              <w:t>där</w:t>
                            </w:r>
                            <w:r w:rsidRPr="00B45F8C">
                              <w:rPr>
                                <w:i/>
                              </w:rPr>
                              <w:t xml:space="preserve"> områdets läge redovisas. </w:t>
                            </w:r>
                            <w:r>
                              <w:rPr>
                                <w:i/>
                              </w:rPr>
                              <w:t xml:space="preserve">Eventuellt kan det behövas två kartor – en mer översiktlig och en där vägnamn </w:t>
                            </w:r>
                            <w:r w:rsidRPr="00B45F8C">
                              <w:rPr>
                                <w:i/>
                              </w:rPr>
                              <w:t xml:space="preserve">och andra viktiga </w:t>
                            </w:r>
                            <w:proofErr w:type="spellStart"/>
                            <w:r w:rsidRPr="00B45F8C">
                              <w:rPr>
                                <w:i/>
                              </w:rPr>
                              <w:t>områdesnamn</w:t>
                            </w:r>
                            <w:proofErr w:type="spellEnd"/>
                            <w:r w:rsidRPr="00B45F8C">
                              <w:rPr>
                                <w:i/>
                              </w:rPr>
                              <w:t xml:space="preserve"> som d</w:t>
                            </w:r>
                            <w:r>
                              <w:rPr>
                                <w:i/>
                              </w:rPr>
                              <w:t xml:space="preserve">et hänvisas till senare i texten redovisas. Den mer in-zoomade kartan kan alt läggas under kap </w:t>
                            </w:r>
                            <w:r w:rsidRPr="00F56E42">
                              <w:rPr>
                                <w:i/>
                                <w:color w:val="auto"/>
                              </w:rPr>
                              <w:t xml:space="preserve">2.2.1 </w:t>
                            </w:r>
                            <w:r>
                              <w:rPr>
                                <w:i/>
                              </w:rPr>
                              <w:t>Trafiksystem om det är mer lämpligt med den direkta kopplingen till vägnamnen där.</w:t>
                            </w:r>
                          </w:p>
                          <w:p w:rsidR="0097647A" w:rsidRDefault="0097647A" w:rsidP="00DD0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19.7pt;width:403.5pt;height:78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" fillcolor="#d6e3bc [1302]">
                <v:textbox>
                  <w:txbxContent>
                    <w:p w:rsidR="0097647A" w:rsidRPr="00B45F8C" w:rsidRDefault="0097647A" w:rsidP="00DD0327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Översiktskarta </w:t>
                      </w:r>
                      <w:r>
                        <w:rPr>
                          <w:i/>
                        </w:rPr>
                        <w:t>där</w:t>
                      </w:r>
                      <w:r w:rsidRPr="00B45F8C">
                        <w:rPr>
                          <w:i/>
                        </w:rPr>
                        <w:t xml:space="preserve"> områdets läge redovisas. </w:t>
                      </w:r>
                      <w:r>
                        <w:rPr>
                          <w:i/>
                        </w:rPr>
                        <w:t xml:space="preserve">Eventuellt kan det behövas två kartor – en mer översiktlig och en där vägnamn </w:t>
                      </w:r>
                      <w:r w:rsidRPr="00B45F8C">
                        <w:rPr>
                          <w:i/>
                        </w:rPr>
                        <w:t xml:space="preserve">och andra viktiga </w:t>
                      </w:r>
                      <w:proofErr w:type="spellStart"/>
                      <w:r w:rsidRPr="00B45F8C">
                        <w:rPr>
                          <w:i/>
                        </w:rPr>
                        <w:t>områdesnamn</w:t>
                      </w:r>
                      <w:proofErr w:type="spellEnd"/>
                      <w:r w:rsidRPr="00B45F8C">
                        <w:rPr>
                          <w:i/>
                        </w:rPr>
                        <w:t xml:space="preserve"> som d</w:t>
                      </w:r>
                      <w:r>
                        <w:rPr>
                          <w:i/>
                        </w:rPr>
                        <w:t xml:space="preserve">et hänvisas till senare i texten redovisas. Den mer in-zoomade kartan kan alt läggas under kap </w:t>
                      </w:r>
                      <w:r w:rsidRPr="00F56E42">
                        <w:rPr>
                          <w:i/>
                          <w:color w:val="auto"/>
                        </w:rPr>
                        <w:t xml:space="preserve">2.2.1 </w:t>
                      </w:r>
                      <w:r>
                        <w:rPr>
                          <w:i/>
                        </w:rPr>
                        <w:t>Trafiksystem om det är mer lämpligt med den direkta kopplingen till vägnamnen där.</w:t>
                      </w:r>
                    </w:p>
                    <w:p w:rsidR="0097647A" w:rsidRDefault="0097647A" w:rsidP="00DD0327"/>
                  </w:txbxContent>
                </v:textbox>
                <w10:wrap anchorx="margin"/>
              </v:shape>
            </w:pict>
          </mc:Fallback>
        </mc:AlternateContent>
      </w:r>
      <w:r w:rsidR="00DD0327" w:rsidRPr="00DD0327">
        <w:rPr>
          <w:highlight w:val="yellow"/>
        </w:rPr>
        <w:t>X</w:t>
      </w:r>
    </w:p>
    <w:p w:rsidR="00DD0327" w:rsidRDefault="00DD0327" w:rsidP="000524E3"/>
    <w:p w:rsidR="00DD0327" w:rsidRDefault="00DD0327" w:rsidP="000524E3"/>
    <w:p w:rsidR="00DD0327" w:rsidRDefault="00DD0327" w:rsidP="000524E3"/>
    <w:p w:rsidR="00DD0327" w:rsidRPr="000524E3" w:rsidRDefault="00DD0327" w:rsidP="000524E3"/>
    <w:p w:rsidR="006964F5" w:rsidRDefault="00DA6BC9" w:rsidP="001112B3">
      <w:pPr>
        <w:pStyle w:val="Numreradrubrik2"/>
      </w:pPr>
      <w:bookmarkStart w:id="4" w:name="_Toc340680658"/>
      <w:r>
        <w:t>Projektmål</w:t>
      </w:r>
      <w:bookmarkEnd w:id="4"/>
    </w:p>
    <w:p w:rsidR="002A4130" w:rsidRPr="002A4130" w:rsidRDefault="002A4130" w:rsidP="000524E3">
      <w:r w:rsidRPr="002A4130">
        <w:rPr>
          <w:highlight w:val="yellow"/>
        </w:rPr>
        <w:t>X</w:t>
      </w:r>
    </w:p>
    <w:p w:rsidR="002A4130" w:rsidRPr="00166D26" w:rsidRDefault="008166FF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114935</wp:posOffset>
                </wp:positionV>
                <wp:extent cx="5124450" cy="495300"/>
                <wp:effectExtent l="0" t="0" r="0" b="0"/>
                <wp:wrapNone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2A4130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mål och</w:t>
                            </w:r>
                            <w:r>
                              <w:rPr>
                                <w:i/>
                              </w:rPr>
                              <w:t xml:space="preserve"> eventuella </w:t>
                            </w:r>
                            <w:r w:rsidRPr="00B45F8C">
                              <w:rPr>
                                <w:i/>
                              </w:rPr>
                              <w:t xml:space="preserve">visioner som </w:t>
                            </w:r>
                            <w:r>
                              <w:rPr>
                                <w:i/>
                              </w:rPr>
                              <w:t>är knutna till projektet, som åtgärdsförslaget senare ska stämmas av mot (se kap 4)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97647A" w:rsidRPr="00B45F8C" w:rsidRDefault="0097647A" w:rsidP="002A4130">
                            <w:pPr>
                              <w:rPr>
                                <w:i/>
                              </w:rPr>
                            </w:pPr>
                          </w:p>
                          <w:p w:rsidR="0097647A" w:rsidRDefault="0097647A" w:rsidP="002A4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.25pt;margin-top:9.05pt;width:403.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" fillcolor="#d6e3bc [1302]">
                <v:textbox>
                  <w:txbxContent>
                    <w:p w:rsidR="0097647A" w:rsidRDefault="0097647A" w:rsidP="002A4130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mål och</w:t>
                      </w:r>
                      <w:r>
                        <w:rPr>
                          <w:i/>
                        </w:rPr>
                        <w:t xml:space="preserve"> eventuella </w:t>
                      </w:r>
                      <w:r w:rsidRPr="00B45F8C">
                        <w:rPr>
                          <w:i/>
                        </w:rPr>
                        <w:t xml:space="preserve">visioner som </w:t>
                      </w:r>
                      <w:r>
                        <w:rPr>
                          <w:i/>
                        </w:rPr>
                        <w:t>är knutna till projektet, som åtgärdsförslaget senare ska stämmas av mot (se kap 4)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97647A" w:rsidRPr="00B45F8C" w:rsidRDefault="0097647A" w:rsidP="002A4130">
                      <w:pPr>
                        <w:rPr>
                          <w:i/>
                        </w:rPr>
                      </w:pPr>
                    </w:p>
                    <w:p w:rsidR="0097647A" w:rsidRDefault="0097647A" w:rsidP="002A4130"/>
                  </w:txbxContent>
                </v:textbox>
              </v:shape>
            </w:pict>
          </mc:Fallback>
        </mc:AlternateContent>
      </w:r>
    </w:p>
    <w:p w:rsidR="002A4130" w:rsidRPr="00166D26" w:rsidRDefault="002A4130" w:rsidP="000524E3"/>
    <w:p w:rsidR="002A4130" w:rsidRPr="00166D26" w:rsidRDefault="002A4130" w:rsidP="000524E3"/>
    <w:p w:rsidR="002A4130" w:rsidRPr="00166D26" w:rsidRDefault="002A4130" w:rsidP="000524E3"/>
    <w:p w:rsidR="002A4130" w:rsidRPr="00166D26" w:rsidRDefault="002A4130" w:rsidP="000524E3"/>
    <w:p w:rsidR="00111886" w:rsidRPr="0082022A" w:rsidRDefault="00111886" w:rsidP="000524E3"/>
    <w:p w:rsidR="0060105C" w:rsidRDefault="0060105C" w:rsidP="000723FF">
      <w:pPr>
        <w:pStyle w:val="Numreradrubrik2"/>
      </w:pPr>
      <w:bookmarkStart w:id="5" w:name="_Toc340680659"/>
      <w:r>
        <w:lastRenderedPageBreak/>
        <w:t>Samhällspåverkande faktorer</w:t>
      </w:r>
      <w:bookmarkEnd w:id="5"/>
    </w:p>
    <w:p w:rsidR="000723FF" w:rsidRDefault="0002201D" w:rsidP="0060105C">
      <w:pPr>
        <w:pStyle w:val="Numreradrubrik3"/>
      </w:pPr>
      <w:bookmarkStart w:id="6" w:name="_Toc340680660"/>
      <w:r>
        <w:t>Stadskaraktär</w:t>
      </w:r>
      <w:bookmarkEnd w:id="6"/>
    </w:p>
    <w:p w:rsidR="00166D26" w:rsidRPr="00166D26" w:rsidRDefault="00166D26" w:rsidP="000524E3">
      <w:r w:rsidRPr="00DD0327">
        <w:rPr>
          <w:highlight w:val="yellow"/>
        </w:rPr>
        <w:t>X</w:t>
      </w:r>
      <w:r w:rsidRPr="00B45F8C">
        <w:rPr>
          <w:i/>
        </w:rPr>
        <w:t xml:space="preserve"> </w:t>
      </w:r>
    </w:p>
    <w:p w:rsidR="00166D26" w:rsidRPr="00166D26" w:rsidRDefault="008166FF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96520</wp:posOffset>
                </wp:positionV>
                <wp:extent cx="5124450" cy="1524000"/>
                <wp:effectExtent l="0" t="0" r="0" b="0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524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166D26">
                            <w:r w:rsidRPr="00B45F8C">
                              <w:rPr>
                                <w:i/>
                              </w:rPr>
                              <w:t xml:space="preserve">Beskriv </w:t>
                            </w:r>
                            <w:r w:rsidRPr="0006637A">
                              <w:rPr>
                                <w:i/>
                              </w:rPr>
                              <w:t>området</w:t>
                            </w:r>
                            <w:r>
                              <w:rPr>
                                <w:i/>
                              </w:rPr>
                              <w:t>s</w:t>
                            </w:r>
                            <w:r w:rsidRPr="0006637A">
                              <w:rPr>
                                <w:i/>
                              </w:rPr>
                              <w:t xml:space="preserve"> </w:t>
                            </w:r>
                            <w:r w:rsidRPr="00B45F8C">
                              <w:rPr>
                                <w:i/>
                              </w:rPr>
                              <w:t xml:space="preserve">karaktär </w:t>
                            </w:r>
                            <w:r>
                              <w:rPr>
                                <w:i/>
                              </w:rPr>
                              <w:t xml:space="preserve">genom en </w:t>
                            </w:r>
                            <w:r w:rsidRPr="00B45F8C">
                              <w:rPr>
                                <w:i/>
                              </w:rPr>
                              <w:t>kortfatta</w:t>
                            </w:r>
                            <w:r>
                              <w:rPr>
                                <w:i/>
                              </w:rPr>
                              <w:t>d beskrivning där områdets</w:t>
                            </w:r>
                            <w:r w:rsidRPr="00B45F8C">
                              <w:rPr>
                                <w:i/>
                              </w:rPr>
                              <w:t xml:space="preserve"> gestaltning</w:t>
                            </w:r>
                            <w:r>
                              <w:rPr>
                                <w:i/>
                              </w:rPr>
                              <w:t xml:space="preserve"> är central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97647A" w:rsidRDefault="0097647A" w:rsidP="00166D26">
                            <w:r w:rsidRPr="00B45F8C">
                              <w:rPr>
                                <w:i/>
                              </w:rPr>
                              <w:t>Finns det något som symboliserar stadsdelen/området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B45F8C">
                              <w:rPr>
                                <w:i/>
                              </w:rPr>
                              <w:t xml:space="preserve"> som bör beaktas i analysen och konsekvensbeskrivningen av </w:t>
                            </w:r>
                            <w:r>
                              <w:rPr>
                                <w:i/>
                              </w:rPr>
                              <w:t>trafik</w:t>
                            </w:r>
                            <w:r w:rsidRPr="00B45F8C">
                              <w:rPr>
                                <w:i/>
                              </w:rPr>
                              <w:t xml:space="preserve">förslaget (t.ex. grönområden, </w:t>
                            </w:r>
                            <w:proofErr w:type="gramStart"/>
                            <w:r w:rsidRPr="00B45F8C">
                              <w:rPr>
                                <w:i/>
                              </w:rPr>
                              <w:t>vatten</w:t>
                            </w:r>
                            <w:r>
                              <w:rPr>
                                <w:i/>
                              </w:rPr>
                              <w:t>,…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>), så ska det finnas med i beskrivningen av stadskaraktären.</w:t>
                            </w:r>
                            <w:r>
                              <w:t xml:space="preserve"> </w:t>
                            </w:r>
                          </w:p>
                          <w:p w:rsidR="0097647A" w:rsidRDefault="0097647A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Ägande/Ansvar </w:t>
                            </w:r>
                            <w:r>
                              <w:rPr>
                                <w:i/>
                              </w:rPr>
                              <w:t xml:space="preserve">tas däremot inte med här utan </w:t>
                            </w:r>
                            <w:r w:rsidRPr="00B45F8C">
                              <w:rPr>
                                <w:i/>
                              </w:rPr>
                              <w:t>behandlas</w:t>
                            </w:r>
                            <w:r>
                              <w:rPr>
                                <w:i/>
                              </w:rPr>
                              <w:t xml:space="preserve"> separat</w:t>
                            </w:r>
                            <w:r w:rsidRPr="00B45F8C">
                              <w:rPr>
                                <w:i/>
                              </w:rPr>
                              <w:t xml:space="preserve"> under </w:t>
                            </w:r>
                            <w:proofErr w:type="gramStart"/>
                            <w:r w:rsidRPr="00B45F8C">
                              <w:rPr>
                                <w:i/>
                              </w:rPr>
                              <w:t>markfrågor</w:t>
                            </w:r>
                            <w:r>
                              <w:rPr>
                                <w:i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kap </w:t>
                            </w:r>
                            <w:r w:rsidRPr="00F56E42">
                              <w:rPr>
                                <w:i/>
                                <w:color w:val="auto"/>
                              </w:rPr>
                              <w:t>2.3.3</w:t>
                            </w:r>
                            <w:r>
                              <w:rPr>
                                <w:i/>
                              </w:rPr>
                              <w:t>)</w:t>
                            </w:r>
                            <w:r w:rsidRPr="00B45F8C">
                              <w:rPr>
                                <w:i/>
                              </w:rPr>
                              <w:t xml:space="preserve"> nedan.</w:t>
                            </w:r>
                          </w:p>
                          <w:p w:rsidR="0097647A" w:rsidRDefault="0097647A" w:rsidP="00166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.75pt;margin-top:7.6pt;width:403.5pt;height:1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" fillcolor="#d6e3bc [1302]">
                <v:textbox>
                  <w:txbxContent>
                    <w:p w:rsidR="0097647A" w:rsidRDefault="0097647A" w:rsidP="00166D26">
                      <w:r w:rsidRPr="00B45F8C">
                        <w:rPr>
                          <w:i/>
                        </w:rPr>
                        <w:t xml:space="preserve">Beskriv </w:t>
                      </w:r>
                      <w:r w:rsidRPr="0006637A">
                        <w:rPr>
                          <w:i/>
                        </w:rPr>
                        <w:t>området</w:t>
                      </w:r>
                      <w:r>
                        <w:rPr>
                          <w:i/>
                        </w:rPr>
                        <w:t>s</w:t>
                      </w:r>
                      <w:r w:rsidRPr="0006637A">
                        <w:rPr>
                          <w:i/>
                        </w:rPr>
                        <w:t xml:space="preserve"> </w:t>
                      </w:r>
                      <w:r w:rsidRPr="00B45F8C">
                        <w:rPr>
                          <w:i/>
                        </w:rPr>
                        <w:t xml:space="preserve">karaktär </w:t>
                      </w:r>
                      <w:r>
                        <w:rPr>
                          <w:i/>
                        </w:rPr>
                        <w:t xml:space="preserve">genom en </w:t>
                      </w:r>
                      <w:r w:rsidRPr="00B45F8C">
                        <w:rPr>
                          <w:i/>
                        </w:rPr>
                        <w:t>kortfatta</w:t>
                      </w:r>
                      <w:r>
                        <w:rPr>
                          <w:i/>
                        </w:rPr>
                        <w:t>d beskrivning där områdets</w:t>
                      </w:r>
                      <w:r w:rsidRPr="00B45F8C">
                        <w:rPr>
                          <w:i/>
                        </w:rPr>
                        <w:t xml:space="preserve"> gestaltning</w:t>
                      </w:r>
                      <w:r>
                        <w:rPr>
                          <w:i/>
                        </w:rPr>
                        <w:t xml:space="preserve"> är central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97647A" w:rsidRDefault="0097647A" w:rsidP="00166D26">
                      <w:r w:rsidRPr="00B45F8C">
                        <w:rPr>
                          <w:i/>
                        </w:rPr>
                        <w:t>Finns det något som symboliserar stadsdelen/området</w:t>
                      </w:r>
                      <w:r>
                        <w:rPr>
                          <w:i/>
                        </w:rPr>
                        <w:t>,</w:t>
                      </w:r>
                      <w:r w:rsidRPr="00B45F8C">
                        <w:rPr>
                          <w:i/>
                        </w:rPr>
                        <w:t xml:space="preserve"> som bör beaktas i analysen och konsekvensbeskrivningen av </w:t>
                      </w:r>
                      <w:r>
                        <w:rPr>
                          <w:i/>
                        </w:rPr>
                        <w:t>trafik</w:t>
                      </w:r>
                      <w:r w:rsidRPr="00B45F8C">
                        <w:rPr>
                          <w:i/>
                        </w:rPr>
                        <w:t xml:space="preserve">förslaget (t.ex. grönområden, </w:t>
                      </w:r>
                      <w:proofErr w:type="gramStart"/>
                      <w:r w:rsidRPr="00B45F8C">
                        <w:rPr>
                          <w:i/>
                        </w:rPr>
                        <w:t>vatten</w:t>
                      </w:r>
                      <w:r>
                        <w:rPr>
                          <w:i/>
                        </w:rPr>
                        <w:t>,…</w:t>
                      </w:r>
                      <w:proofErr w:type="gramEnd"/>
                      <w:r>
                        <w:rPr>
                          <w:i/>
                        </w:rPr>
                        <w:t>), så ska det finnas med i beskrivningen av stadskaraktären.</w:t>
                      </w:r>
                      <w:r>
                        <w:t xml:space="preserve"> </w:t>
                      </w:r>
                    </w:p>
                    <w:p w:rsidR="0097647A" w:rsidRDefault="0097647A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Ägande/Ansvar </w:t>
                      </w:r>
                      <w:r>
                        <w:rPr>
                          <w:i/>
                        </w:rPr>
                        <w:t xml:space="preserve">tas däremot inte med här utan </w:t>
                      </w:r>
                      <w:r w:rsidRPr="00B45F8C">
                        <w:rPr>
                          <w:i/>
                        </w:rPr>
                        <w:t>behandlas</w:t>
                      </w:r>
                      <w:r>
                        <w:rPr>
                          <w:i/>
                        </w:rPr>
                        <w:t xml:space="preserve"> separat</w:t>
                      </w:r>
                      <w:r w:rsidRPr="00B45F8C">
                        <w:rPr>
                          <w:i/>
                        </w:rPr>
                        <w:t xml:space="preserve"> under </w:t>
                      </w:r>
                      <w:proofErr w:type="gramStart"/>
                      <w:r w:rsidRPr="00B45F8C">
                        <w:rPr>
                          <w:i/>
                        </w:rPr>
                        <w:t>markfrågor</w:t>
                      </w:r>
                      <w:r>
                        <w:rPr>
                          <w:i/>
                        </w:rPr>
                        <w:t>(</w:t>
                      </w:r>
                      <w:proofErr w:type="gramEnd"/>
                      <w:r>
                        <w:rPr>
                          <w:i/>
                        </w:rPr>
                        <w:t xml:space="preserve">kap </w:t>
                      </w:r>
                      <w:r w:rsidRPr="00F56E42">
                        <w:rPr>
                          <w:i/>
                          <w:color w:val="auto"/>
                        </w:rPr>
                        <w:t>2.3.3</w:t>
                      </w:r>
                      <w:r>
                        <w:rPr>
                          <w:i/>
                        </w:rPr>
                        <w:t>)</w:t>
                      </w:r>
                      <w:r w:rsidRPr="00B45F8C">
                        <w:rPr>
                          <w:i/>
                        </w:rPr>
                        <w:t xml:space="preserve"> nedan.</w:t>
                      </w:r>
                    </w:p>
                    <w:p w:rsidR="0097647A" w:rsidRDefault="0097647A" w:rsidP="00166D26"/>
                  </w:txbxContent>
                </v:textbox>
              </v:shape>
            </w:pict>
          </mc:Fallback>
        </mc:AlternateContent>
      </w:r>
    </w:p>
    <w:p w:rsidR="00166D26" w:rsidRDefault="00166D26" w:rsidP="000524E3">
      <w:pPr>
        <w:rPr>
          <w:i/>
        </w:rPr>
      </w:pPr>
    </w:p>
    <w:p w:rsidR="00166D26" w:rsidRDefault="00166D26" w:rsidP="000524E3">
      <w:pPr>
        <w:rPr>
          <w:i/>
        </w:rPr>
      </w:pPr>
    </w:p>
    <w:p w:rsidR="00166D26" w:rsidRDefault="00166D26" w:rsidP="000524E3">
      <w:pPr>
        <w:rPr>
          <w:i/>
        </w:rPr>
      </w:pPr>
    </w:p>
    <w:p w:rsidR="00166D26" w:rsidRDefault="00166D26" w:rsidP="000524E3">
      <w:pPr>
        <w:rPr>
          <w:i/>
        </w:rPr>
      </w:pPr>
    </w:p>
    <w:p w:rsidR="00166D26" w:rsidRPr="00B45F8C" w:rsidRDefault="00166D26" w:rsidP="000524E3">
      <w:pPr>
        <w:rPr>
          <w:i/>
        </w:rPr>
      </w:pPr>
    </w:p>
    <w:p w:rsidR="000524E3" w:rsidRPr="00B45F8C" w:rsidRDefault="000524E3" w:rsidP="000524E3">
      <w:pPr>
        <w:rPr>
          <w:rFonts w:ascii="Arial" w:hAnsi="Arial" w:cs="Arial"/>
          <w:b/>
          <w:color w:val="auto"/>
          <w:szCs w:val="24"/>
        </w:rPr>
      </w:pPr>
    </w:p>
    <w:p w:rsidR="0002201D" w:rsidRDefault="0002201D" w:rsidP="0060105C">
      <w:pPr>
        <w:pStyle w:val="Numreradrubrik3"/>
      </w:pPr>
      <w:bookmarkStart w:id="7" w:name="_Toc340680661"/>
      <w:r>
        <w:t>Trafiksystem</w:t>
      </w:r>
      <w:bookmarkEnd w:id="7"/>
    </w:p>
    <w:p w:rsidR="00166D26" w:rsidRPr="00166D26" w:rsidRDefault="006224FE" w:rsidP="00166D2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265430</wp:posOffset>
                </wp:positionV>
                <wp:extent cx="5124450" cy="2514600"/>
                <wp:effectExtent l="0" t="0" r="19050" b="19050"/>
                <wp:wrapNone/>
                <wp:docPr id="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51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B45F8C" w:rsidRDefault="0097647A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Gör en övergripande funktionell beskrivning av hur den aktuella gatan/platsen ingår i nätet för; bil, kollektivtrafik, gång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B45F8C">
                              <w:rPr>
                                <w:i/>
                              </w:rPr>
                              <w:t xml:space="preserve"> cykel </w:t>
                            </w:r>
                            <w:r>
                              <w:rPr>
                                <w:i/>
                              </w:rPr>
                              <w:t>och</w:t>
                            </w:r>
                            <w:r w:rsidRPr="00B45F8C">
                              <w:rPr>
                                <w:i/>
                              </w:rPr>
                              <w:t xml:space="preserve"> tung trafik.</w:t>
                            </w:r>
                          </w:p>
                          <w:p w:rsidR="0097647A" w:rsidRPr="00B45F8C" w:rsidRDefault="0097647A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större målpunkter som påverkar trafikflödet.</w:t>
                            </w:r>
                          </w:p>
                          <w:p w:rsidR="0097647A" w:rsidRPr="00B45F8C" w:rsidRDefault="0097647A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dimensionerande fordon</w:t>
                            </w:r>
                            <w:r>
                              <w:rPr>
                                <w:i/>
                              </w:rPr>
                              <w:t xml:space="preserve"> (ÅMVD)</w:t>
                            </w:r>
                            <w:r w:rsidRPr="00B45F8C">
                              <w:rPr>
                                <w:i/>
                              </w:rPr>
                              <w:t xml:space="preserve"> och gatans sektion samt struktur.</w:t>
                            </w:r>
                          </w:p>
                          <w:p w:rsidR="0097647A" w:rsidRDefault="0097647A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Beskriv vägvisning och trafikreglering i området (parkering, </w:t>
                            </w:r>
                            <w:r>
                              <w:rPr>
                                <w:i/>
                              </w:rPr>
                              <w:t xml:space="preserve">skyltade </w:t>
                            </w:r>
                            <w:r w:rsidRPr="00B45F8C">
                              <w:rPr>
                                <w:i/>
                              </w:rPr>
                              <w:t xml:space="preserve">hastigheter, huvudled, mm). </w:t>
                            </w:r>
                          </w:p>
                          <w:p w:rsidR="0097647A" w:rsidRDefault="0097647A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Kontrollera </w:t>
                            </w:r>
                            <w:proofErr w:type="spellStart"/>
                            <w:r w:rsidRPr="00B45F8C">
                              <w:rPr>
                                <w:i/>
                              </w:rPr>
                              <w:t>LTF:er</w:t>
                            </w:r>
                            <w:proofErr w:type="spellEnd"/>
                            <w:r w:rsidRPr="00B45F8C">
                              <w:rPr>
                                <w:i/>
                              </w:rPr>
                              <w:t xml:space="preserve"> (lokala trafikföreskrifter</w:t>
                            </w:r>
                            <w:r>
                              <w:rPr>
                                <w:i/>
                              </w:rPr>
                              <w:t>), så att allt kommer med i beskrivningen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97647A" w:rsidRDefault="0097647A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Kontroll av detaljer enligt</w:t>
                            </w:r>
                            <w:r>
                              <w:rPr>
                                <w:i/>
                              </w:rPr>
                              <w:t xml:space="preserve"> separat checklista.</w:t>
                            </w:r>
                          </w:p>
                          <w:p w:rsidR="0097647A" w:rsidRDefault="0097647A" w:rsidP="00166D26">
                            <w:pPr>
                              <w:pStyle w:val="Liststycke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Checklista trafikreglering</w:t>
                            </w:r>
                          </w:p>
                          <w:p w:rsidR="0097647A" w:rsidRDefault="0097647A" w:rsidP="00166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.75pt;margin-top:20.9pt;width:403.5pt;height:19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" fillcolor="#d6e3bc [1302]">
                <v:textbox>
                  <w:txbxContent>
                    <w:p w:rsidR="0097647A" w:rsidRPr="00B45F8C" w:rsidRDefault="0097647A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Gör en övergripande funktionell beskrivning av hur den aktuella gatan/platsen ingår i nätet för; bil, kollektivtrafik, gång</w:t>
                      </w:r>
                      <w:r>
                        <w:rPr>
                          <w:i/>
                        </w:rPr>
                        <w:t>,</w:t>
                      </w:r>
                      <w:r w:rsidRPr="00B45F8C">
                        <w:rPr>
                          <w:i/>
                        </w:rPr>
                        <w:t xml:space="preserve"> cykel </w:t>
                      </w:r>
                      <w:r>
                        <w:rPr>
                          <w:i/>
                        </w:rPr>
                        <w:t>och</w:t>
                      </w:r>
                      <w:r w:rsidRPr="00B45F8C">
                        <w:rPr>
                          <w:i/>
                        </w:rPr>
                        <w:t xml:space="preserve"> tung trafik.</w:t>
                      </w:r>
                    </w:p>
                    <w:p w:rsidR="0097647A" w:rsidRPr="00B45F8C" w:rsidRDefault="0097647A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Beskriv större målpunkter som påverkar trafikflödet.</w:t>
                      </w:r>
                    </w:p>
                    <w:p w:rsidR="0097647A" w:rsidRPr="00B45F8C" w:rsidRDefault="0097647A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dimensionerande fordon</w:t>
                      </w:r>
                      <w:r>
                        <w:rPr>
                          <w:i/>
                        </w:rPr>
                        <w:t xml:space="preserve"> (ÅMVD)</w:t>
                      </w:r>
                      <w:r w:rsidRPr="00B45F8C">
                        <w:rPr>
                          <w:i/>
                        </w:rPr>
                        <w:t xml:space="preserve"> och gatans sektion samt struktur.</w:t>
                      </w:r>
                    </w:p>
                    <w:p w:rsidR="0097647A" w:rsidRDefault="0097647A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Beskriv vägvisning och trafikreglering i området (parkering, </w:t>
                      </w:r>
                      <w:r>
                        <w:rPr>
                          <w:i/>
                        </w:rPr>
                        <w:t xml:space="preserve">skyltade </w:t>
                      </w:r>
                      <w:r w:rsidRPr="00B45F8C">
                        <w:rPr>
                          <w:i/>
                        </w:rPr>
                        <w:t xml:space="preserve">hastigheter, huvudled, mm). </w:t>
                      </w:r>
                    </w:p>
                    <w:p w:rsidR="0097647A" w:rsidRDefault="0097647A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Kontrollera </w:t>
                      </w:r>
                      <w:proofErr w:type="spellStart"/>
                      <w:r w:rsidRPr="00B45F8C">
                        <w:rPr>
                          <w:i/>
                        </w:rPr>
                        <w:t>LTF:er</w:t>
                      </w:r>
                      <w:proofErr w:type="spellEnd"/>
                      <w:r w:rsidRPr="00B45F8C">
                        <w:rPr>
                          <w:i/>
                        </w:rPr>
                        <w:t xml:space="preserve"> (lokala trafikföreskrifter</w:t>
                      </w:r>
                      <w:r>
                        <w:rPr>
                          <w:i/>
                        </w:rPr>
                        <w:t>), så att allt kommer med i beskrivningen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97647A" w:rsidRDefault="0097647A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Kontroll av detaljer enligt</w:t>
                      </w:r>
                      <w:r>
                        <w:rPr>
                          <w:i/>
                        </w:rPr>
                        <w:t xml:space="preserve"> separat checklista.</w:t>
                      </w:r>
                    </w:p>
                    <w:p w:rsidR="0097647A" w:rsidRDefault="0097647A" w:rsidP="00166D26">
                      <w:pPr>
                        <w:pStyle w:val="Liststycke"/>
                        <w:numPr>
                          <w:ilvl w:val="0"/>
                          <w:numId w:val="14"/>
                        </w:num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Checklista trafikreglering</w:t>
                      </w:r>
                    </w:p>
                    <w:p w:rsidR="0097647A" w:rsidRDefault="0097647A" w:rsidP="00166D26"/>
                  </w:txbxContent>
                </v:textbox>
              </v:shape>
            </w:pict>
          </mc:Fallback>
        </mc:AlternateContent>
      </w:r>
      <w:r w:rsidR="0082022A" w:rsidRPr="0082022A">
        <w:rPr>
          <w:highlight w:val="yellow"/>
        </w:rPr>
        <w:t>X</w:t>
      </w:r>
    </w:p>
    <w:p w:rsidR="00166D26" w:rsidRDefault="00166D26" w:rsidP="00166D26"/>
    <w:p w:rsidR="0082022A" w:rsidRDefault="0082022A" w:rsidP="00166D26"/>
    <w:p w:rsidR="0082022A" w:rsidRPr="00166D26" w:rsidRDefault="0082022A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0524E3" w:rsidRPr="0082022A" w:rsidRDefault="000524E3" w:rsidP="00B45F8C">
      <w:pPr>
        <w:pStyle w:val="Liststycke"/>
        <w:ind w:left="774"/>
      </w:pPr>
    </w:p>
    <w:p w:rsidR="0002201D" w:rsidRDefault="0002201D" w:rsidP="0060105C">
      <w:pPr>
        <w:pStyle w:val="Numreradrubrik3"/>
      </w:pPr>
      <w:bookmarkStart w:id="8" w:name="_Toc340680662"/>
      <w:r>
        <w:t>Trafikdata</w:t>
      </w:r>
      <w:bookmarkEnd w:id="8"/>
    </w:p>
    <w:p w:rsidR="0082022A" w:rsidRDefault="0082022A" w:rsidP="000524E3">
      <w:r w:rsidRPr="0082022A">
        <w:rPr>
          <w:highlight w:val="yellow"/>
        </w:rPr>
        <w:t>X</w:t>
      </w:r>
    </w:p>
    <w:p w:rsidR="0082022A" w:rsidRDefault="006224FE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-24206</wp:posOffset>
                </wp:positionH>
                <wp:positionV relativeFrom="paragraph">
                  <wp:posOffset>262534</wp:posOffset>
                </wp:positionV>
                <wp:extent cx="5124450" cy="1272845"/>
                <wp:effectExtent l="0" t="0" r="19050" b="22860"/>
                <wp:wrapNone/>
                <wp:docPr id="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728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82022A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trafikflöden och hastigheter</w:t>
                            </w:r>
                            <w:r>
                              <w:rPr>
                                <w:i/>
                              </w:rPr>
                              <w:t xml:space="preserve"> (85-percentilen)</w:t>
                            </w:r>
                            <w:r w:rsidRPr="00B45F8C">
                              <w:rPr>
                                <w:i/>
                              </w:rPr>
                              <w:t xml:space="preserve"> för bilar och tung trafik. </w:t>
                            </w:r>
                          </w:p>
                          <w:p w:rsidR="0097647A" w:rsidRPr="00B45F8C" w:rsidRDefault="0097647A" w:rsidP="0082022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Redovisa om de</w:t>
                            </w:r>
                            <w:r w:rsidRPr="00B45F8C">
                              <w:rPr>
                                <w:i/>
                              </w:rPr>
                              <w:t>t finns mätningar för gång och cykel (gör gärna uppskattning om det ej finns exakta siffror).</w:t>
                            </w:r>
                          </w:p>
                          <w:p w:rsidR="0097647A" w:rsidRPr="00B45F8C" w:rsidRDefault="0097647A" w:rsidP="0082022A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vilket år som är dimensionerande och vad det innebär för trafikflödet.</w:t>
                            </w:r>
                          </w:p>
                          <w:p w:rsidR="0097647A" w:rsidRDefault="0097647A" w:rsidP="0082022A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etapper eller övriga händelser som har betydelse för trafikflödet.</w:t>
                            </w:r>
                          </w:p>
                          <w:p w:rsidR="0097647A" w:rsidRDefault="0097647A" w:rsidP="008202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.9pt;margin-top:20.65pt;width:403.5pt;height:10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" fillcolor="#d6e3bc [1302]">
                <v:textbox>
                  <w:txbxContent>
                    <w:p w:rsidR="0097647A" w:rsidRDefault="0097647A" w:rsidP="0082022A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trafikflöden och hastigheter</w:t>
                      </w:r>
                      <w:r>
                        <w:rPr>
                          <w:i/>
                        </w:rPr>
                        <w:t xml:space="preserve"> (85-percentilen)</w:t>
                      </w:r>
                      <w:r w:rsidRPr="00B45F8C">
                        <w:rPr>
                          <w:i/>
                        </w:rPr>
                        <w:t xml:space="preserve"> för bilar och tung trafik. </w:t>
                      </w:r>
                    </w:p>
                    <w:p w:rsidR="0097647A" w:rsidRPr="00B45F8C" w:rsidRDefault="0097647A" w:rsidP="0082022A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Redovisa om de</w:t>
                      </w:r>
                      <w:r w:rsidRPr="00B45F8C">
                        <w:rPr>
                          <w:i/>
                        </w:rPr>
                        <w:t>t finns mätningar för gång och cykel (gör gärna uppskattning om det ej finns exakta siffror).</w:t>
                      </w:r>
                    </w:p>
                    <w:p w:rsidR="0097647A" w:rsidRPr="00B45F8C" w:rsidRDefault="0097647A" w:rsidP="0082022A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vilket år som är dimensionerande och vad det innebär för trafikflödet.</w:t>
                      </w:r>
                    </w:p>
                    <w:p w:rsidR="0097647A" w:rsidRDefault="0097647A" w:rsidP="0082022A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etapper eller övriga händelser som har betydelse för trafikflödet.</w:t>
                      </w:r>
                    </w:p>
                    <w:p w:rsidR="0097647A" w:rsidRDefault="0097647A" w:rsidP="0082022A"/>
                  </w:txbxContent>
                </v:textbox>
              </v:shape>
            </w:pict>
          </mc:Fallback>
        </mc:AlternateContent>
      </w:r>
    </w:p>
    <w:p w:rsidR="008336F5" w:rsidRDefault="008336F5" w:rsidP="000524E3"/>
    <w:p w:rsidR="008336F5" w:rsidRDefault="008336F5" w:rsidP="000524E3"/>
    <w:p w:rsidR="008336F5" w:rsidRPr="0082022A" w:rsidRDefault="008336F5" w:rsidP="000524E3"/>
    <w:p w:rsidR="0082022A" w:rsidRPr="0082022A" w:rsidRDefault="0082022A" w:rsidP="000524E3"/>
    <w:p w:rsidR="0082022A" w:rsidRPr="0082022A" w:rsidRDefault="0082022A" w:rsidP="000524E3"/>
    <w:p w:rsidR="0082022A" w:rsidRPr="0082022A" w:rsidRDefault="0082022A" w:rsidP="000524E3"/>
    <w:p w:rsidR="0082022A" w:rsidRPr="0082022A" w:rsidRDefault="0082022A" w:rsidP="000524E3"/>
    <w:p w:rsidR="00681F7A" w:rsidRPr="001E0188" w:rsidRDefault="00681F7A" w:rsidP="000524E3"/>
    <w:p w:rsidR="0002201D" w:rsidRDefault="0002201D" w:rsidP="0060105C">
      <w:pPr>
        <w:pStyle w:val="Numreradrubrik3"/>
      </w:pPr>
      <w:bookmarkStart w:id="9" w:name="_Toc340680663"/>
      <w:r>
        <w:lastRenderedPageBreak/>
        <w:t>Tillgänglighet och framkomlighet</w:t>
      </w:r>
      <w:bookmarkEnd w:id="9"/>
    </w:p>
    <w:p w:rsidR="008336F5" w:rsidRDefault="008166FF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-53467</wp:posOffset>
                </wp:positionH>
                <wp:positionV relativeFrom="paragraph">
                  <wp:posOffset>185700</wp:posOffset>
                </wp:positionV>
                <wp:extent cx="5124450" cy="2011680"/>
                <wp:effectExtent l="0" t="0" r="19050" b="26670"/>
                <wp:wrapNone/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0116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hur tillgängligheten och framkomligheten ser ut för; gångtrafikanter, cyk</w:t>
                            </w:r>
                            <w:r>
                              <w:rPr>
                                <w:i/>
                              </w:rPr>
                              <w:t>eltrafikanter, personer med funktionsnedsättning</w:t>
                            </w:r>
                            <w:r w:rsidRPr="00B45F8C">
                              <w:rPr>
                                <w:i/>
                              </w:rPr>
                              <w:t>, kollektivtrafik och biltrafik</w:t>
                            </w:r>
                            <w:r>
                              <w:rPr>
                                <w:i/>
                              </w:rPr>
                              <w:t xml:space="preserve"> samt tung trafik (t.ex. leveranser)</w:t>
                            </w:r>
                            <w:r w:rsidRPr="00B45F8C">
                              <w:rPr>
                                <w:i/>
                              </w:rPr>
                              <w:t xml:space="preserve">. </w:t>
                            </w:r>
                          </w:p>
                          <w:p w:rsidR="0097647A" w:rsidRPr="00B45F8C" w:rsidRDefault="0097647A" w:rsidP="008336F5">
                            <w:pPr>
                              <w:rPr>
                                <w:i/>
                                <w:color w:val="auto"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Biltrafik bedöms utifrån trafikanalys (ev. beräkningar</w:t>
                            </w:r>
                            <w:r>
                              <w:rPr>
                                <w:i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Capcal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eller</w:t>
                            </w:r>
                            <w:r w:rsidRPr="00B45F8C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45F8C">
                              <w:rPr>
                                <w:i/>
                              </w:rPr>
                              <w:t>Vissim</w:t>
                            </w:r>
                            <w:proofErr w:type="spellEnd"/>
                            <w:r w:rsidRPr="00B45F8C">
                              <w:rPr>
                                <w:i/>
                              </w:rPr>
                              <w:t xml:space="preserve">), </w:t>
                            </w:r>
                            <w:r w:rsidRPr="00B45F8C">
                              <w:rPr>
                                <w:i/>
                                <w:color w:val="auto"/>
                              </w:rPr>
                              <w:t>parkeringsmöjligheter och angöringsmöjligheter.</w:t>
                            </w:r>
                          </w:p>
                          <w:p w:rsidR="0097647A" w:rsidRPr="00251BB1" w:rsidRDefault="0097647A" w:rsidP="008336F5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251BB1">
                              <w:rPr>
                                <w:i/>
                              </w:rPr>
                              <w:t>Tillgänglighet</w:t>
                            </w:r>
                            <w:r>
                              <w:rPr>
                                <w:i/>
                              </w:rPr>
                              <w:t xml:space="preserve"> samt kontroll av detaljer</w:t>
                            </w:r>
                            <w:r w:rsidRPr="00251BB1">
                              <w:rPr>
                                <w:i/>
                              </w:rPr>
                              <w:t xml:space="preserve"> för cykel och</w:t>
                            </w:r>
                            <w:r>
                              <w:rPr>
                                <w:i/>
                              </w:rPr>
                              <w:t xml:space="preserve"> personer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med  funktionsnedsättning</w:t>
                            </w:r>
                            <w:proofErr w:type="gramEnd"/>
                            <w:r w:rsidRPr="00251BB1">
                              <w:rPr>
                                <w:i/>
                              </w:rPr>
                              <w:t xml:space="preserve"> kontrolleras enligt </w:t>
                            </w:r>
                            <w:r>
                              <w:rPr>
                                <w:i/>
                              </w:rPr>
                              <w:t xml:space="preserve">separata </w:t>
                            </w:r>
                            <w:r w:rsidRPr="00251BB1">
                              <w:rPr>
                                <w:i/>
                              </w:rPr>
                              <w:t>checklistor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  <w:r w:rsidRPr="00251BB1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</w:p>
                          <w:p w:rsidR="0097647A" w:rsidRPr="00B45F8C" w:rsidRDefault="0097647A" w:rsidP="008336F5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Checklista cykelplanering</w:t>
                            </w:r>
                          </w:p>
                          <w:p w:rsidR="0097647A" w:rsidRPr="00B45F8C" w:rsidRDefault="0097647A" w:rsidP="008336F5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Checklista tillg</w:t>
                            </w:r>
                            <w:r>
                              <w:rPr>
                                <w:i/>
                              </w:rPr>
                              <w:t>änglighet för personer med funktionsnedsättning</w:t>
                            </w:r>
                          </w:p>
                          <w:p w:rsidR="0097647A" w:rsidRDefault="0097647A" w:rsidP="008336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.2pt;margin-top:14.6pt;width:403.5pt;height:15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" fillcolor="#d6e3bc [1302]">
                <v:textbox>
                  <w:txbxContent>
                    <w:p w:rsidR="0097647A" w:rsidRDefault="0097647A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Beskriv hur tillgängligheten och framkomligheten ser ut för; gångtrafikanter, cyk</w:t>
                      </w:r>
                      <w:r>
                        <w:rPr>
                          <w:i/>
                        </w:rPr>
                        <w:t>eltrafikanter, personer med funktionsnedsättning</w:t>
                      </w:r>
                      <w:r w:rsidRPr="00B45F8C">
                        <w:rPr>
                          <w:i/>
                        </w:rPr>
                        <w:t>, kollektivtrafik och biltrafik</w:t>
                      </w:r>
                      <w:r>
                        <w:rPr>
                          <w:i/>
                        </w:rPr>
                        <w:t xml:space="preserve"> samt tung trafik (t.ex. leveranser)</w:t>
                      </w:r>
                      <w:r w:rsidRPr="00B45F8C">
                        <w:rPr>
                          <w:i/>
                        </w:rPr>
                        <w:t xml:space="preserve">. </w:t>
                      </w:r>
                    </w:p>
                    <w:p w:rsidR="0097647A" w:rsidRPr="00B45F8C" w:rsidRDefault="0097647A" w:rsidP="008336F5">
                      <w:pPr>
                        <w:rPr>
                          <w:i/>
                          <w:color w:val="auto"/>
                        </w:rPr>
                      </w:pPr>
                      <w:r w:rsidRPr="00B45F8C">
                        <w:rPr>
                          <w:i/>
                        </w:rPr>
                        <w:t>Biltrafik bedöms utifrån trafikanalys (ev. beräkningar</w:t>
                      </w:r>
                      <w:r>
                        <w:rPr>
                          <w:i/>
                        </w:rPr>
                        <w:t xml:space="preserve"> i </w:t>
                      </w:r>
                      <w:proofErr w:type="spellStart"/>
                      <w:r>
                        <w:rPr>
                          <w:i/>
                        </w:rPr>
                        <w:t>Capcal</w:t>
                      </w:r>
                      <w:proofErr w:type="spellEnd"/>
                      <w:r>
                        <w:rPr>
                          <w:i/>
                        </w:rPr>
                        <w:t xml:space="preserve"> eller</w:t>
                      </w:r>
                      <w:r w:rsidRPr="00B45F8C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45F8C">
                        <w:rPr>
                          <w:i/>
                        </w:rPr>
                        <w:t>Vissim</w:t>
                      </w:r>
                      <w:proofErr w:type="spellEnd"/>
                      <w:r w:rsidRPr="00B45F8C">
                        <w:rPr>
                          <w:i/>
                        </w:rPr>
                        <w:t xml:space="preserve">), </w:t>
                      </w:r>
                      <w:r w:rsidRPr="00B45F8C">
                        <w:rPr>
                          <w:i/>
                          <w:color w:val="auto"/>
                        </w:rPr>
                        <w:t>parkeringsmöjligheter och angöringsmöjligheter.</w:t>
                      </w:r>
                    </w:p>
                    <w:p w:rsidR="0097647A" w:rsidRPr="00251BB1" w:rsidRDefault="0097647A" w:rsidP="008336F5">
                      <w:pPr>
                        <w:rPr>
                          <w:i/>
                          <w:color w:val="FF0000"/>
                        </w:rPr>
                      </w:pPr>
                      <w:r w:rsidRPr="00251BB1">
                        <w:rPr>
                          <w:i/>
                        </w:rPr>
                        <w:t>Tillgänglighet</w:t>
                      </w:r>
                      <w:r>
                        <w:rPr>
                          <w:i/>
                        </w:rPr>
                        <w:t xml:space="preserve"> samt kontroll av detaljer</w:t>
                      </w:r>
                      <w:r w:rsidRPr="00251BB1">
                        <w:rPr>
                          <w:i/>
                        </w:rPr>
                        <w:t xml:space="preserve"> för cykel och</w:t>
                      </w:r>
                      <w:r>
                        <w:rPr>
                          <w:i/>
                        </w:rPr>
                        <w:t xml:space="preserve"> personer </w:t>
                      </w:r>
                      <w:proofErr w:type="gramStart"/>
                      <w:r>
                        <w:rPr>
                          <w:i/>
                        </w:rPr>
                        <w:t>med  funktionsnedsättning</w:t>
                      </w:r>
                      <w:proofErr w:type="gramEnd"/>
                      <w:r w:rsidRPr="00251BB1">
                        <w:rPr>
                          <w:i/>
                        </w:rPr>
                        <w:t xml:space="preserve"> kontrolleras enligt </w:t>
                      </w:r>
                      <w:r>
                        <w:rPr>
                          <w:i/>
                        </w:rPr>
                        <w:t xml:space="preserve">separata </w:t>
                      </w:r>
                      <w:r w:rsidRPr="00251BB1">
                        <w:rPr>
                          <w:i/>
                        </w:rPr>
                        <w:t>checklistor</w:t>
                      </w:r>
                      <w:r>
                        <w:rPr>
                          <w:i/>
                        </w:rPr>
                        <w:t>.</w:t>
                      </w:r>
                      <w:r w:rsidRPr="00251BB1">
                        <w:rPr>
                          <w:i/>
                          <w:color w:val="FF0000"/>
                        </w:rPr>
                        <w:t xml:space="preserve"> </w:t>
                      </w:r>
                    </w:p>
                    <w:p w:rsidR="0097647A" w:rsidRPr="00B45F8C" w:rsidRDefault="0097647A" w:rsidP="008336F5">
                      <w:pPr>
                        <w:pStyle w:val="Liststycke"/>
                        <w:numPr>
                          <w:ilvl w:val="0"/>
                          <w:numId w:val="13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Checklista cykelplanering</w:t>
                      </w:r>
                    </w:p>
                    <w:p w:rsidR="0097647A" w:rsidRPr="00B45F8C" w:rsidRDefault="0097647A" w:rsidP="008336F5">
                      <w:pPr>
                        <w:pStyle w:val="Liststycke"/>
                        <w:numPr>
                          <w:ilvl w:val="0"/>
                          <w:numId w:val="13"/>
                        </w:num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Checklista tillg</w:t>
                      </w:r>
                      <w:r>
                        <w:rPr>
                          <w:i/>
                        </w:rPr>
                        <w:t>änglighet för personer med funktionsnedsättning</w:t>
                      </w:r>
                    </w:p>
                    <w:p w:rsidR="0097647A" w:rsidRDefault="0097647A" w:rsidP="008336F5"/>
                  </w:txbxContent>
                </v:textbox>
              </v:shape>
            </w:pict>
          </mc:Fallback>
        </mc:AlternateContent>
      </w:r>
      <w:r w:rsidR="008336F5" w:rsidRPr="008336F5">
        <w:rPr>
          <w:highlight w:val="yellow"/>
        </w:rPr>
        <w:t>X</w:t>
      </w:r>
    </w:p>
    <w:p w:rsidR="008336F5" w:rsidRPr="008336F5" w:rsidRDefault="008336F5" w:rsidP="000524E3"/>
    <w:p w:rsidR="008336F5" w:rsidRPr="008336F5" w:rsidRDefault="008336F5" w:rsidP="000524E3"/>
    <w:p w:rsidR="008336F5" w:rsidRDefault="008336F5" w:rsidP="000524E3">
      <w:pPr>
        <w:rPr>
          <w:i/>
        </w:rPr>
      </w:pPr>
    </w:p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3512C1" w:rsidRPr="001E0188" w:rsidRDefault="003512C1" w:rsidP="000524E3">
      <w:pPr>
        <w:rPr>
          <w:color w:val="FF0000"/>
        </w:rPr>
      </w:pPr>
    </w:p>
    <w:p w:rsidR="0002201D" w:rsidRDefault="0002201D" w:rsidP="0060105C">
      <w:pPr>
        <w:pStyle w:val="Numreradrubrik3"/>
      </w:pPr>
      <w:bookmarkStart w:id="10" w:name="_Toc338401882"/>
      <w:bookmarkStart w:id="11" w:name="_Toc338402354"/>
      <w:bookmarkStart w:id="12" w:name="_Toc338684884"/>
      <w:bookmarkStart w:id="13" w:name="_Toc338401883"/>
      <w:bookmarkStart w:id="14" w:name="_Toc338402355"/>
      <w:bookmarkStart w:id="15" w:name="_Toc338684885"/>
      <w:bookmarkStart w:id="16" w:name="_Toc340680664"/>
      <w:bookmarkEnd w:id="10"/>
      <w:bookmarkEnd w:id="11"/>
      <w:bookmarkEnd w:id="12"/>
      <w:bookmarkEnd w:id="13"/>
      <w:bookmarkEnd w:id="14"/>
      <w:bookmarkEnd w:id="15"/>
      <w:r>
        <w:t>Trafiksäkerhet</w:t>
      </w:r>
      <w:bookmarkEnd w:id="16"/>
    </w:p>
    <w:p w:rsidR="008336F5" w:rsidRPr="008336F5" w:rsidRDefault="008166FF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205105</wp:posOffset>
                </wp:positionV>
                <wp:extent cx="5124450" cy="1743075"/>
                <wp:effectExtent l="0" t="0" r="0" b="9525"/>
                <wp:wrapNone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743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B45F8C" w:rsidRDefault="0097647A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olyckor genom uttag från STRADA. Underlaget används för analys av nuläget för trafiksäkerheten.</w:t>
                            </w:r>
                          </w:p>
                          <w:p w:rsidR="0097647A" w:rsidRPr="00B45F8C" w:rsidRDefault="0097647A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konfliktpunkter -</w:t>
                            </w:r>
                            <w:r>
                              <w:rPr>
                                <w:i/>
                              </w:rPr>
                              <w:t xml:space="preserve"> där</w:t>
                            </w:r>
                            <w:r w:rsidRPr="00B45F8C">
                              <w:rPr>
                                <w:i/>
                              </w:rPr>
                              <w:t xml:space="preserve"> trafikmiljöns komplexitet och hastigheter beaktas.</w:t>
                            </w:r>
                          </w:p>
                          <w:p w:rsidR="0097647A" w:rsidRPr="00B45F8C" w:rsidRDefault="0097647A" w:rsidP="008336F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Redovisa hur sektionen ser ut</w:t>
                            </w:r>
                            <w:r w:rsidRPr="00B45F8C">
                              <w:rPr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B45F8C">
                              <w:rPr>
                                <w:i/>
                              </w:rPr>
                              <w:t xml:space="preserve">Var befinner trafikanterna sig, </w:t>
                            </w:r>
                            <w:r>
                              <w:rPr>
                                <w:i/>
                              </w:rPr>
                              <w:t xml:space="preserve">hur ser </w:t>
                            </w:r>
                            <w:r w:rsidRPr="00B45F8C">
                              <w:rPr>
                                <w:i/>
                              </w:rPr>
                              <w:t>separering</w:t>
                            </w:r>
                            <w:r>
                              <w:rPr>
                                <w:i/>
                              </w:rPr>
                              <w:t>ar ut,</w:t>
                            </w:r>
                            <w:r w:rsidRPr="00B45F8C">
                              <w:rPr>
                                <w:i/>
                              </w:rPr>
                              <w:t xml:space="preserve"> osv.</w:t>
                            </w:r>
                          </w:p>
                          <w:p w:rsidR="0097647A" w:rsidRDefault="0097647A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Redogör för siktförhållanden på </w:t>
                            </w:r>
                            <w:r w:rsidRPr="00F56E42">
                              <w:rPr>
                                <w:i/>
                                <w:color w:val="auto"/>
                              </w:rPr>
                              <w:t>platsen, u</w:t>
                            </w:r>
                            <w:r w:rsidR="00F56E42" w:rsidRPr="00F56E42">
                              <w:rPr>
                                <w:i/>
                                <w:color w:val="auto"/>
                              </w:rPr>
                              <w:t>tgå från sikttriangeln – TH kap</w:t>
                            </w:r>
                            <w:r w:rsidRPr="00F56E42">
                              <w:rPr>
                                <w:i/>
                                <w:color w:val="auto"/>
                              </w:rPr>
                              <w:t xml:space="preserve"> 3FE. </w:t>
                            </w:r>
                          </w:p>
                          <w:p w:rsidR="0097647A" w:rsidRDefault="0097647A" w:rsidP="008336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pt;margin-top:16.15pt;width:403.5pt;height:13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" fillcolor="#d6e3bc [1302]">
                <v:textbox>
                  <w:txbxContent>
                    <w:p w:rsidR="0097647A" w:rsidRPr="00B45F8C" w:rsidRDefault="0097647A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olyckor genom uttag från STRADA. Underlaget används för analys av nuläget för trafiksäkerheten.</w:t>
                      </w:r>
                    </w:p>
                    <w:p w:rsidR="0097647A" w:rsidRPr="00B45F8C" w:rsidRDefault="0097647A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konfliktpunkter -</w:t>
                      </w:r>
                      <w:r>
                        <w:rPr>
                          <w:i/>
                        </w:rPr>
                        <w:t xml:space="preserve"> där</w:t>
                      </w:r>
                      <w:r w:rsidRPr="00B45F8C">
                        <w:rPr>
                          <w:i/>
                        </w:rPr>
                        <w:t xml:space="preserve"> trafikmiljöns komplexitet och hastigheter beaktas.</w:t>
                      </w:r>
                    </w:p>
                    <w:p w:rsidR="0097647A" w:rsidRPr="00B45F8C" w:rsidRDefault="0097647A" w:rsidP="008336F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Redovisa hur sektionen ser ut</w:t>
                      </w:r>
                      <w:r w:rsidRPr="00B45F8C">
                        <w:rPr>
                          <w:i/>
                        </w:rPr>
                        <w:t xml:space="preserve"> -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B45F8C">
                        <w:rPr>
                          <w:i/>
                        </w:rPr>
                        <w:t xml:space="preserve">Var befinner trafikanterna sig, </w:t>
                      </w:r>
                      <w:r>
                        <w:rPr>
                          <w:i/>
                        </w:rPr>
                        <w:t xml:space="preserve">hur ser </w:t>
                      </w:r>
                      <w:r w:rsidRPr="00B45F8C">
                        <w:rPr>
                          <w:i/>
                        </w:rPr>
                        <w:t>separering</w:t>
                      </w:r>
                      <w:r>
                        <w:rPr>
                          <w:i/>
                        </w:rPr>
                        <w:t>ar ut,</w:t>
                      </w:r>
                      <w:r w:rsidRPr="00B45F8C">
                        <w:rPr>
                          <w:i/>
                        </w:rPr>
                        <w:t xml:space="preserve"> osv.</w:t>
                      </w:r>
                    </w:p>
                    <w:p w:rsidR="0097647A" w:rsidRDefault="0097647A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Redogör för siktförhållanden på </w:t>
                      </w:r>
                      <w:r w:rsidRPr="00F56E42">
                        <w:rPr>
                          <w:i/>
                          <w:color w:val="auto"/>
                        </w:rPr>
                        <w:t>platsen, u</w:t>
                      </w:r>
                      <w:r w:rsidR="00F56E42" w:rsidRPr="00F56E42">
                        <w:rPr>
                          <w:i/>
                          <w:color w:val="auto"/>
                        </w:rPr>
                        <w:t>tgå från sikttriangeln – TH kap</w:t>
                      </w:r>
                      <w:r w:rsidRPr="00F56E42">
                        <w:rPr>
                          <w:i/>
                          <w:color w:val="auto"/>
                        </w:rPr>
                        <w:t xml:space="preserve"> 3FE. </w:t>
                      </w:r>
                    </w:p>
                    <w:p w:rsidR="0097647A" w:rsidRDefault="0097647A" w:rsidP="008336F5"/>
                  </w:txbxContent>
                </v:textbox>
              </v:shape>
            </w:pict>
          </mc:Fallback>
        </mc:AlternateContent>
      </w:r>
      <w:r w:rsidR="008336F5" w:rsidRPr="008336F5">
        <w:rPr>
          <w:highlight w:val="yellow"/>
        </w:rPr>
        <w:t>X</w:t>
      </w:r>
    </w:p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2136B9" w:rsidRPr="00B45F8C" w:rsidRDefault="002136B9" w:rsidP="000524E3">
      <w:pPr>
        <w:rPr>
          <w:i/>
        </w:rPr>
      </w:pPr>
    </w:p>
    <w:p w:rsidR="0002201D" w:rsidRDefault="0002201D" w:rsidP="0060105C">
      <w:pPr>
        <w:pStyle w:val="Numreradrubrik3"/>
      </w:pPr>
      <w:bookmarkStart w:id="17" w:name="_Toc340680665"/>
      <w:r>
        <w:t>Trygghet</w:t>
      </w:r>
      <w:bookmarkEnd w:id="17"/>
    </w:p>
    <w:p w:rsidR="008336F5" w:rsidRPr="008336F5" w:rsidRDefault="008166FF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-53467</wp:posOffset>
                </wp:positionH>
                <wp:positionV relativeFrom="paragraph">
                  <wp:posOffset>242494</wp:posOffset>
                </wp:positionV>
                <wp:extent cx="5124450" cy="1053389"/>
                <wp:effectExtent l="0" t="0" r="19050" b="13970"/>
                <wp:wrapNone/>
                <wp:docPr id="1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05338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B45F8C" w:rsidRDefault="0097647A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resultat från trygghetsvandring om sådan finns.</w:t>
                            </w:r>
                          </w:p>
                          <w:p w:rsidR="0097647A" w:rsidRPr="00F56E42" w:rsidRDefault="0097647A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hur belysningsförhållandena är och upplevs på platsen</w:t>
                            </w:r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r w:rsidRPr="00F56E42">
                              <w:rPr>
                                <w:i/>
                              </w:rPr>
                              <w:t>se ”Stadens ljus”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97647A" w:rsidRDefault="0097647A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platsen ur ett socialt perspektiv.</w:t>
                            </w:r>
                          </w:p>
                          <w:p w:rsidR="0097647A" w:rsidRDefault="0097647A" w:rsidP="008336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.2pt;margin-top:19.1pt;width:403.5pt;height:8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" fillcolor="#d6e3bc [1302]">
                <v:textbox>
                  <w:txbxContent>
                    <w:p w:rsidR="0097647A" w:rsidRPr="00B45F8C" w:rsidRDefault="0097647A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resultat från trygghetsvandring om sådan finns.</w:t>
                      </w:r>
                    </w:p>
                    <w:p w:rsidR="0097647A" w:rsidRPr="00F56E42" w:rsidRDefault="0097647A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Beskriv hur belysningsförhållandena är och upplevs på platsen</w:t>
                      </w:r>
                      <w:r>
                        <w:rPr>
                          <w:i/>
                        </w:rPr>
                        <w:t xml:space="preserve">, </w:t>
                      </w:r>
                      <w:r w:rsidRPr="00F56E42">
                        <w:rPr>
                          <w:i/>
                        </w:rPr>
                        <w:t>se ”Stadens ljus”</w:t>
                      </w:r>
                      <w:r w:rsidRPr="00B45F8C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  <w:p w:rsidR="0097647A" w:rsidRDefault="0097647A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Beskriv platsen ur ett socialt perspektiv.</w:t>
                      </w:r>
                    </w:p>
                    <w:p w:rsidR="0097647A" w:rsidRDefault="0097647A" w:rsidP="008336F5"/>
                  </w:txbxContent>
                </v:textbox>
              </v:shape>
            </w:pict>
          </mc:Fallback>
        </mc:AlternateContent>
      </w:r>
      <w:r w:rsidR="008336F5" w:rsidRPr="008336F5">
        <w:rPr>
          <w:highlight w:val="yellow"/>
        </w:rPr>
        <w:t>X</w:t>
      </w:r>
    </w:p>
    <w:p w:rsid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0F414B" w:rsidRPr="001E0188" w:rsidRDefault="000F414B" w:rsidP="000524E3"/>
    <w:p w:rsidR="0002201D" w:rsidRDefault="0002201D" w:rsidP="0060105C">
      <w:pPr>
        <w:pStyle w:val="Numreradrubrik3"/>
      </w:pPr>
      <w:bookmarkStart w:id="18" w:name="_Toc340680666"/>
      <w:r>
        <w:t>Miljö</w:t>
      </w:r>
      <w:bookmarkEnd w:id="18"/>
    </w:p>
    <w:p w:rsidR="008336F5" w:rsidRPr="008336F5" w:rsidRDefault="008336F5" w:rsidP="000524E3">
      <w:r w:rsidRPr="008336F5">
        <w:rPr>
          <w:highlight w:val="yellow"/>
        </w:rPr>
        <w:t>X</w:t>
      </w:r>
    </w:p>
    <w:p w:rsidR="008336F5" w:rsidRPr="008336F5" w:rsidRDefault="008166FF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-53467</wp:posOffset>
                </wp:positionH>
                <wp:positionV relativeFrom="paragraph">
                  <wp:posOffset>52527</wp:posOffset>
                </wp:positionV>
                <wp:extent cx="5124450" cy="1404519"/>
                <wp:effectExtent l="0" t="0" r="19050" b="24765"/>
                <wp:wrapNone/>
                <wp:docPr id="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0451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Finns det miljöaspekter som ska beaktas?                                  </w:t>
                            </w:r>
                          </w:p>
                          <w:p w:rsidR="0097647A" w:rsidRPr="00B45F8C" w:rsidRDefault="0097647A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Då det finns behov ska miljöaspekter redovisas utifrån:</w:t>
                            </w:r>
                          </w:p>
                          <w:p w:rsidR="0097647A" w:rsidRPr="00B45F8C" w:rsidRDefault="0097647A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- Hälsa; luftkvalitet, buller och vibrationer. Glöm ej maxvärdet för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B45F8C">
                              <w:rPr>
                                <w:i/>
                              </w:rPr>
                              <w:t xml:space="preserve">buller samt tänk även på om det kan förekomma mer lågfrekvent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B45F8C">
                              <w:rPr>
                                <w:i/>
                              </w:rPr>
                              <w:t xml:space="preserve">buller.   </w:t>
                            </w:r>
                            <w:r w:rsidRPr="00632231">
                              <w:rPr>
                                <w:i/>
                                <w:strike/>
                              </w:rPr>
                              <w:t xml:space="preserve">                                                                                                       </w:t>
                            </w:r>
                          </w:p>
                          <w:p w:rsidR="0097647A" w:rsidRDefault="0097647A" w:rsidP="008336F5">
                            <w:r w:rsidRPr="00B45F8C">
                              <w:rPr>
                                <w:i/>
                              </w:rPr>
                              <w:t>- Klimat; CO2-utsläpp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.2pt;margin-top:4.15pt;width:403.5pt;height:11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" fillcolor="#d6e3bc [1302]">
                <v:textbox>
                  <w:txbxContent>
                    <w:p w:rsidR="0097647A" w:rsidRDefault="0097647A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Finns det miljöaspekter som ska beaktas?                                  </w:t>
                      </w:r>
                    </w:p>
                    <w:p w:rsidR="0097647A" w:rsidRPr="00B45F8C" w:rsidRDefault="0097647A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Då det finns behov ska miljöaspekter redovisas utifrån:</w:t>
                      </w:r>
                    </w:p>
                    <w:p w:rsidR="0097647A" w:rsidRPr="00B45F8C" w:rsidRDefault="0097647A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- Hälsa; luftkvalitet, buller och vibrationer. Glöm ej maxvärdet för </w:t>
                      </w:r>
                      <w:r>
                        <w:rPr>
                          <w:i/>
                        </w:rPr>
                        <w:tab/>
                      </w:r>
                      <w:r w:rsidRPr="00B45F8C">
                        <w:rPr>
                          <w:i/>
                        </w:rPr>
                        <w:t xml:space="preserve">buller samt tänk även på om det kan förekomma mer lågfrekvent </w:t>
                      </w:r>
                      <w:r>
                        <w:rPr>
                          <w:i/>
                        </w:rPr>
                        <w:tab/>
                      </w:r>
                      <w:r w:rsidRPr="00B45F8C">
                        <w:rPr>
                          <w:i/>
                        </w:rPr>
                        <w:t xml:space="preserve">buller.   </w:t>
                      </w:r>
                      <w:r w:rsidRPr="00632231">
                        <w:rPr>
                          <w:i/>
                          <w:strike/>
                        </w:rPr>
                        <w:t xml:space="preserve">                                                                                                       </w:t>
                      </w:r>
                    </w:p>
                    <w:p w:rsidR="0097647A" w:rsidRDefault="0097647A" w:rsidP="008336F5">
                      <w:r w:rsidRPr="00B45F8C">
                        <w:rPr>
                          <w:i/>
                        </w:rPr>
                        <w:t>- Klimat; CO2-utsläpp</w:t>
                      </w:r>
                    </w:p>
                  </w:txbxContent>
                </v:textbox>
              </v:shape>
            </w:pict>
          </mc:Fallback>
        </mc:AlternateContent>
      </w:r>
    </w:p>
    <w:p w:rsidR="008336F5" w:rsidRPr="008336F5" w:rsidRDefault="008336F5" w:rsidP="000524E3"/>
    <w:p w:rsidR="000524E3" w:rsidRPr="008336F5" w:rsidRDefault="000524E3" w:rsidP="000524E3"/>
    <w:p w:rsidR="002136B9" w:rsidRDefault="002136B9" w:rsidP="000524E3"/>
    <w:p w:rsidR="008336F5" w:rsidRPr="008336F5" w:rsidRDefault="008336F5" w:rsidP="000524E3"/>
    <w:p w:rsidR="001E0188" w:rsidRPr="001E0188" w:rsidRDefault="001E0188" w:rsidP="000524E3"/>
    <w:p w:rsidR="001E0188" w:rsidRPr="001E0188" w:rsidRDefault="001E0188" w:rsidP="000524E3"/>
    <w:p w:rsidR="001E0188" w:rsidRPr="001E0188" w:rsidRDefault="001E0188" w:rsidP="000524E3"/>
    <w:p w:rsidR="0060105C" w:rsidRDefault="0060105C" w:rsidP="0002201D">
      <w:pPr>
        <w:pStyle w:val="Numreradrubrik2"/>
      </w:pPr>
      <w:bookmarkStart w:id="19" w:name="_Toc340680667"/>
      <w:r>
        <w:t>Tekniska faktorer</w:t>
      </w:r>
      <w:bookmarkEnd w:id="19"/>
    </w:p>
    <w:p w:rsidR="00F05B50" w:rsidRDefault="00F05B50" w:rsidP="00F05B50">
      <w:pPr>
        <w:pStyle w:val="Numreradrubrik3"/>
      </w:pPr>
      <w:bookmarkStart w:id="20" w:name="_Toc340680668"/>
      <w:r>
        <w:t>Geoteknik</w:t>
      </w:r>
      <w:bookmarkEnd w:id="20"/>
    </w:p>
    <w:p w:rsidR="00F05B50" w:rsidRDefault="00F05B50" w:rsidP="00F05B50">
      <w:r w:rsidRPr="00721677">
        <w:rPr>
          <w:highlight w:val="yellow"/>
        </w:rPr>
        <w:t>X</w:t>
      </w:r>
    </w:p>
    <w:p w:rsidR="00F05B50" w:rsidRDefault="008166FF" w:rsidP="00F05B50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29845</wp:posOffset>
                </wp:positionV>
                <wp:extent cx="5124450" cy="514350"/>
                <wp:effectExtent l="0" t="0" r="0" b="0"/>
                <wp:wrapNone/>
                <wp:docPr id="2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514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F05B5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de geote</w:t>
                            </w:r>
                            <w:r w:rsidR="00F56E42">
                              <w:rPr>
                                <w:i/>
                              </w:rPr>
                              <w:t>kniska förhållandena i området.</w:t>
                            </w:r>
                          </w:p>
                          <w:p w:rsidR="0097647A" w:rsidRDefault="0097647A" w:rsidP="00F05B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.5pt;margin-top:2.35pt;width:403.5pt;height:4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" fillcolor="#d6e3bc [1302]">
                <v:textbox>
                  <w:txbxContent>
                    <w:p w:rsidR="0097647A" w:rsidRDefault="0097647A" w:rsidP="00F05B50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de geote</w:t>
                      </w:r>
                      <w:r w:rsidR="00F56E42">
                        <w:rPr>
                          <w:i/>
                        </w:rPr>
                        <w:t>kniska förhållandena i området.</w:t>
                      </w:r>
                    </w:p>
                    <w:p w:rsidR="0097647A" w:rsidRDefault="0097647A" w:rsidP="00F05B50"/>
                  </w:txbxContent>
                </v:textbox>
              </v:shape>
            </w:pict>
          </mc:Fallback>
        </mc:AlternateContent>
      </w:r>
    </w:p>
    <w:p w:rsidR="00F05B50" w:rsidRDefault="00F05B50" w:rsidP="00F05B50"/>
    <w:p w:rsidR="00F05B50" w:rsidRDefault="00F05B50" w:rsidP="00F05B50">
      <w:pPr>
        <w:pStyle w:val="Numreradrubrik3"/>
        <w:numPr>
          <w:ilvl w:val="0"/>
          <w:numId w:val="0"/>
        </w:numPr>
        <w:ind w:left="851"/>
      </w:pPr>
    </w:p>
    <w:p w:rsidR="000524E3" w:rsidRDefault="0002201D" w:rsidP="0060105C">
      <w:pPr>
        <w:pStyle w:val="Numreradrubrik3"/>
      </w:pPr>
      <w:bookmarkStart w:id="21" w:name="_Toc340680669"/>
      <w:r>
        <w:t>Kablar och ledningar</w:t>
      </w:r>
      <w:r w:rsidR="00D0560A">
        <w:t xml:space="preserve"> samt belysning</w:t>
      </w:r>
      <w:bookmarkEnd w:id="21"/>
    </w:p>
    <w:p w:rsidR="00022E33" w:rsidRPr="00022E33" w:rsidRDefault="00022E33" w:rsidP="000524E3">
      <w:r w:rsidRPr="00022E33">
        <w:rPr>
          <w:highlight w:val="yellow"/>
        </w:rPr>
        <w:t>X</w:t>
      </w:r>
    </w:p>
    <w:p w:rsidR="00022E33" w:rsidRPr="00022E33" w:rsidRDefault="008166FF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-35524</wp:posOffset>
                </wp:positionH>
                <wp:positionV relativeFrom="paragraph">
                  <wp:posOffset>29174</wp:posOffset>
                </wp:positionV>
                <wp:extent cx="5124450" cy="690113"/>
                <wp:effectExtent l="0" t="0" r="19050" b="15240"/>
                <wp:wrapNone/>
                <wp:docPr id="1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69011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632231" w:rsidRDefault="0097647A" w:rsidP="00022E33">
                            <w:pPr>
                              <w:rPr>
                                <w:i/>
                                <w:strike/>
                                <w:color w:val="FF0000"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befintliga kablar och ledningar. </w:t>
                            </w:r>
                          </w:p>
                          <w:p w:rsidR="0097647A" w:rsidRDefault="0097647A" w:rsidP="00022E3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hur befintlig belysning av området ser ut.</w:t>
                            </w:r>
                          </w:p>
                          <w:p w:rsidR="0097647A" w:rsidRDefault="0097647A" w:rsidP="00022E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2.8pt;margin-top:2.3pt;width:403.5pt;height:5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" fillcolor="#d6e3bc [1302]">
                <v:textbox>
                  <w:txbxContent>
                    <w:p w:rsidR="0097647A" w:rsidRPr="00632231" w:rsidRDefault="0097647A" w:rsidP="00022E33">
                      <w:pPr>
                        <w:rPr>
                          <w:i/>
                          <w:strike/>
                          <w:color w:val="FF0000"/>
                        </w:rPr>
                      </w:pPr>
                      <w:r w:rsidRPr="00B45F8C">
                        <w:rPr>
                          <w:i/>
                        </w:rPr>
                        <w:t xml:space="preserve">Redovisa befintliga kablar och ledningar. </w:t>
                      </w:r>
                    </w:p>
                    <w:p w:rsidR="0097647A" w:rsidRDefault="0097647A" w:rsidP="00022E3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hur befintlig belysning av området ser ut.</w:t>
                      </w:r>
                    </w:p>
                    <w:p w:rsidR="0097647A" w:rsidRDefault="0097647A" w:rsidP="00022E33"/>
                  </w:txbxContent>
                </v:textbox>
              </v:shape>
            </w:pict>
          </mc:Fallback>
        </mc:AlternateContent>
      </w:r>
    </w:p>
    <w:p w:rsidR="00022E33" w:rsidRPr="00022E33" w:rsidRDefault="00022E33" w:rsidP="000524E3"/>
    <w:p w:rsidR="00022E33" w:rsidRPr="00022E33" w:rsidRDefault="00022E33" w:rsidP="000524E3"/>
    <w:p w:rsidR="00721677" w:rsidRPr="00022E33" w:rsidRDefault="00721677" w:rsidP="000524E3"/>
    <w:p w:rsidR="0002201D" w:rsidRDefault="0002201D" w:rsidP="0060105C">
      <w:pPr>
        <w:pStyle w:val="Numreradrubrik3"/>
      </w:pPr>
      <w:bookmarkStart w:id="22" w:name="_Toc340680670"/>
      <w:r>
        <w:t>Markfrågor</w:t>
      </w:r>
      <w:bookmarkEnd w:id="22"/>
    </w:p>
    <w:p w:rsidR="00022E33" w:rsidRPr="00022E33" w:rsidRDefault="00022E33" w:rsidP="001112B3">
      <w:r w:rsidRPr="00022E33">
        <w:rPr>
          <w:highlight w:val="yellow"/>
        </w:rPr>
        <w:t>X</w:t>
      </w:r>
    </w:p>
    <w:p w:rsidR="00022E33" w:rsidRPr="00022E33" w:rsidRDefault="008166FF" w:rsidP="001112B3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-31521</wp:posOffset>
                </wp:positionH>
                <wp:positionV relativeFrom="paragraph">
                  <wp:posOffset>30251</wp:posOffset>
                </wp:positionV>
                <wp:extent cx="5124450" cy="1463040"/>
                <wp:effectExtent l="0" t="0" r="19050" b="22860"/>
                <wp:wrapNone/>
                <wp:docPr id="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630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632231" w:rsidRDefault="0097647A" w:rsidP="00022E33">
                            <w:pPr>
                              <w:rPr>
                                <w:i/>
                                <w:strike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För in vem som äger och förvaltar marken i utredningen.</w:t>
                            </w:r>
                            <w:r w:rsidRPr="002136B9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 w:rsidRPr="00632231">
                              <w:rPr>
                                <w:i/>
                                <w:strike/>
                              </w:rPr>
                              <w:t xml:space="preserve"> </w:t>
                            </w:r>
                          </w:p>
                          <w:p w:rsidR="0097647A" w:rsidRPr="00B45F8C" w:rsidRDefault="0097647A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Finns</w:t>
                            </w:r>
                            <w:r>
                              <w:rPr>
                                <w:i/>
                              </w:rPr>
                              <w:t xml:space="preserve"> det någon</w:t>
                            </w:r>
                            <w:r w:rsidRPr="00B45F8C">
                              <w:rPr>
                                <w:i/>
                              </w:rPr>
                              <w:t xml:space="preserve"> befintlig detaljplan? Redovisa</w:t>
                            </w:r>
                            <w:r>
                              <w:rPr>
                                <w:i/>
                              </w:rPr>
                              <w:t xml:space="preserve"> i så fall vad den</w:t>
                            </w:r>
                            <w:r w:rsidRPr="00B45F8C">
                              <w:rPr>
                                <w:i/>
                              </w:rPr>
                              <w:t xml:space="preserve"> omfatt</w:t>
                            </w:r>
                            <w:r>
                              <w:rPr>
                                <w:i/>
                              </w:rPr>
                              <w:t>ar.</w:t>
                            </w:r>
                          </w:p>
                          <w:p w:rsidR="0097647A" w:rsidRPr="00B45F8C" w:rsidRDefault="0097647A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Finns det arrenden och upplåtelser </w:t>
                            </w:r>
                            <w:r>
                              <w:rPr>
                                <w:i/>
                              </w:rPr>
                              <w:t>i området</w:t>
                            </w:r>
                            <w:r w:rsidRPr="00B45F8C">
                              <w:rPr>
                                <w:i/>
                              </w:rPr>
                              <w:t xml:space="preserve">?  </w:t>
                            </w:r>
                            <w:r>
                              <w:rPr>
                                <w:i/>
                              </w:rPr>
                              <w:t>Tänk även på vattendom.</w:t>
                            </w:r>
                          </w:p>
                          <w:p w:rsidR="0097647A" w:rsidRPr="00B45F8C" w:rsidRDefault="0097647A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Finns det andra exploateringar/arbeten i närheten som kan påverka projektet? Redogör för omfattning.</w:t>
                            </w:r>
                          </w:p>
                          <w:p w:rsidR="0097647A" w:rsidRDefault="0097647A" w:rsidP="00022E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.5pt;margin-top:2.4pt;width:403.5pt;height:11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" fillcolor="#d6e3bc [1302]">
                <v:textbox>
                  <w:txbxContent>
                    <w:p w:rsidR="0097647A" w:rsidRPr="00632231" w:rsidRDefault="0097647A" w:rsidP="00022E33">
                      <w:pPr>
                        <w:rPr>
                          <w:i/>
                          <w:strike/>
                        </w:rPr>
                      </w:pPr>
                      <w:r w:rsidRPr="00B45F8C">
                        <w:rPr>
                          <w:i/>
                        </w:rPr>
                        <w:t>För in vem som äger och förvaltar marken i utredningen.</w:t>
                      </w:r>
                      <w:r w:rsidRPr="002136B9">
                        <w:rPr>
                          <w:i/>
                          <w:color w:val="FF0000"/>
                        </w:rPr>
                        <w:t xml:space="preserve"> </w:t>
                      </w:r>
                      <w:r w:rsidRPr="00632231">
                        <w:rPr>
                          <w:i/>
                          <w:strike/>
                        </w:rPr>
                        <w:t xml:space="preserve"> </w:t>
                      </w:r>
                    </w:p>
                    <w:p w:rsidR="0097647A" w:rsidRPr="00B45F8C" w:rsidRDefault="0097647A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Finns</w:t>
                      </w:r>
                      <w:r>
                        <w:rPr>
                          <w:i/>
                        </w:rPr>
                        <w:t xml:space="preserve"> det någon</w:t>
                      </w:r>
                      <w:r w:rsidRPr="00B45F8C">
                        <w:rPr>
                          <w:i/>
                        </w:rPr>
                        <w:t xml:space="preserve"> befintlig detaljplan? Redovisa</w:t>
                      </w:r>
                      <w:r>
                        <w:rPr>
                          <w:i/>
                        </w:rPr>
                        <w:t xml:space="preserve"> i så fall vad den</w:t>
                      </w:r>
                      <w:r w:rsidRPr="00B45F8C">
                        <w:rPr>
                          <w:i/>
                        </w:rPr>
                        <w:t xml:space="preserve"> omfatt</w:t>
                      </w:r>
                      <w:r>
                        <w:rPr>
                          <w:i/>
                        </w:rPr>
                        <w:t>ar.</w:t>
                      </w:r>
                    </w:p>
                    <w:p w:rsidR="0097647A" w:rsidRPr="00B45F8C" w:rsidRDefault="0097647A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Finns det arrenden och upplåtelser </w:t>
                      </w:r>
                      <w:r>
                        <w:rPr>
                          <w:i/>
                        </w:rPr>
                        <w:t>i området</w:t>
                      </w:r>
                      <w:r w:rsidRPr="00B45F8C">
                        <w:rPr>
                          <w:i/>
                        </w:rPr>
                        <w:t xml:space="preserve">?  </w:t>
                      </w:r>
                      <w:r>
                        <w:rPr>
                          <w:i/>
                        </w:rPr>
                        <w:t>Tänk även på vattendom.</w:t>
                      </w:r>
                    </w:p>
                    <w:p w:rsidR="0097647A" w:rsidRPr="00B45F8C" w:rsidRDefault="0097647A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Finns det andra exploateringar/arbeten i närheten som kan påverka projektet? Redogör för omfattning.</w:t>
                      </w:r>
                    </w:p>
                    <w:p w:rsidR="0097647A" w:rsidRDefault="0097647A" w:rsidP="00022E33"/>
                  </w:txbxContent>
                </v:textbox>
              </v:shape>
            </w:pict>
          </mc:Fallback>
        </mc:AlternateContent>
      </w:r>
    </w:p>
    <w:p w:rsidR="00022E33" w:rsidRPr="00022E33" w:rsidRDefault="00022E33" w:rsidP="001112B3"/>
    <w:p w:rsidR="00022E33" w:rsidRPr="00022E33" w:rsidRDefault="00022E33" w:rsidP="001112B3"/>
    <w:p w:rsidR="00022E33" w:rsidRPr="00022E33" w:rsidRDefault="00022E33" w:rsidP="001112B3"/>
    <w:p w:rsidR="00022E33" w:rsidRPr="00022E33" w:rsidRDefault="00022E33" w:rsidP="001112B3"/>
    <w:p w:rsidR="00022E33" w:rsidRPr="00022E33" w:rsidRDefault="00022E33" w:rsidP="001112B3"/>
    <w:p w:rsidR="00E66B7C" w:rsidRDefault="0002201D" w:rsidP="0002201D">
      <w:pPr>
        <w:pStyle w:val="Numreradrubrik"/>
      </w:pPr>
      <w:bookmarkStart w:id="23" w:name="_Toc338684892"/>
      <w:bookmarkStart w:id="24" w:name="_Toc340680671"/>
      <w:bookmarkEnd w:id="23"/>
      <w:r>
        <w:t>Beskrivning och analys av alternativ</w:t>
      </w:r>
      <w:bookmarkEnd w:id="24"/>
    </w:p>
    <w:p w:rsidR="002F02C3" w:rsidRPr="002F02C3" w:rsidRDefault="002F02C3" w:rsidP="007F66D8">
      <w:r w:rsidRPr="002F02C3">
        <w:rPr>
          <w:highlight w:val="yellow"/>
        </w:rPr>
        <w:t>X</w:t>
      </w:r>
    </w:p>
    <w:p w:rsidR="002F02C3" w:rsidRDefault="008166FF" w:rsidP="007F66D8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59055</wp:posOffset>
                </wp:positionV>
                <wp:extent cx="5124450" cy="1047750"/>
                <wp:effectExtent l="0" t="0" r="0" b="0"/>
                <wp:wrapNone/>
                <wp:docPr id="2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047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B45F8C" w:rsidRDefault="0097647A" w:rsidP="002F02C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Samtliga alternativ; nollalternativ, bortvalda </w:t>
                            </w:r>
                            <w:r>
                              <w:rPr>
                                <w:i/>
                              </w:rPr>
                              <w:t>och</w:t>
                            </w:r>
                            <w:r w:rsidRPr="00B45F8C">
                              <w:rPr>
                                <w:i/>
                              </w:rPr>
                              <w:t xml:space="preserve"> övriga, som skisserats</w:t>
                            </w:r>
                            <w:r>
                              <w:rPr>
                                <w:i/>
                              </w:rPr>
                              <w:t xml:space="preserve"> eller har varit uppe på annat sätt under utredningen,</w:t>
                            </w:r>
                            <w:r w:rsidRPr="00B45F8C">
                              <w:rPr>
                                <w:i/>
                              </w:rPr>
                              <w:t xml:space="preserve"> beskrivs </w:t>
                            </w:r>
                            <w:r w:rsidRPr="00B45F8C">
                              <w:rPr>
                                <w:i/>
                                <w:u w:val="single"/>
                              </w:rPr>
                              <w:t>översiktligt</w:t>
                            </w:r>
                            <w:r w:rsidRPr="00B45F8C">
                              <w:rPr>
                                <w:i/>
                              </w:rPr>
                              <w:t xml:space="preserve"> med skisser </w:t>
                            </w:r>
                            <w:r>
                              <w:rPr>
                                <w:i/>
                              </w:rPr>
                              <w:t>och</w:t>
                            </w:r>
                            <w:r w:rsidRPr="00B45F8C">
                              <w:rPr>
                                <w:i/>
                              </w:rPr>
                              <w:t xml:space="preserve"> kostnader.</w:t>
                            </w:r>
                          </w:p>
                          <w:p w:rsidR="0097647A" w:rsidRDefault="0097647A" w:rsidP="002F02C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Resonemang</w:t>
                            </w:r>
                            <w:r>
                              <w:rPr>
                                <w:i/>
                              </w:rPr>
                              <w:t xml:space="preserve"> förs</w:t>
                            </w:r>
                            <w:r w:rsidRPr="00B45F8C">
                              <w:rPr>
                                <w:i/>
                              </w:rPr>
                              <w:t xml:space="preserve"> kring för- och nackdelar och de motiv som ligger bakom</w:t>
                            </w:r>
                            <w:r>
                              <w:rPr>
                                <w:i/>
                              </w:rPr>
                              <w:t xml:space="preserve"> respektive</w:t>
                            </w:r>
                            <w:r w:rsidRPr="00B45F8C">
                              <w:rPr>
                                <w:i/>
                              </w:rPr>
                              <w:t xml:space="preserve"> förslag.</w:t>
                            </w:r>
                          </w:p>
                          <w:p w:rsidR="0097647A" w:rsidRDefault="0097647A" w:rsidP="002F0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.5pt;margin-top:4.65pt;width:403.5pt;height:8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" fillcolor="#d6e3bc [1302]">
                <v:textbox>
                  <w:txbxContent>
                    <w:p w:rsidR="0097647A" w:rsidRPr="00B45F8C" w:rsidRDefault="0097647A" w:rsidP="002F02C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Samtliga alternativ; nollalternativ, bortvalda </w:t>
                      </w:r>
                      <w:r>
                        <w:rPr>
                          <w:i/>
                        </w:rPr>
                        <w:t>och</w:t>
                      </w:r>
                      <w:r w:rsidRPr="00B45F8C">
                        <w:rPr>
                          <w:i/>
                        </w:rPr>
                        <w:t xml:space="preserve"> övriga, som skisserats</w:t>
                      </w:r>
                      <w:r>
                        <w:rPr>
                          <w:i/>
                        </w:rPr>
                        <w:t xml:space="preserve"> eller har varit uppe på annat sätt under utredningen,</w:t>
                      </w:r>
                      <w:r w:rsidRPr="00B45F8C">
                        <w:rPr>
                          <w:i/>
                        </w:rPr>
                        <w:t xml:space="preserve"> beskrivs </w:t>
                      </w:r>
                      <w:r w:rsidRPr="00B45F8C">
                        <w:rPr>
                          <w:i/>
                          <w:u w:val="single"/>
                        </w:rPr>
                        <w:t>översiktligt</w:t>
                      </w:r>
                      <w:r w:rsidRPr="00B45F8C">
                        <w:rPr>
                          <w:i/>
                        </w:rPr>
                        <w:t xml:space="preserve"> med skisser </w:t>
                      </w:r>
                      <w:r>
                        <w:rPr>
                          <w:i/>
                        </w:rPr>
                        <w:t>och</w:t>
                      </w:r>
                      <w:r w:rsidRPr="00B45F8C">
                        <w:rPr>
                          <w:i/>
                        </w:rPr>
                        <w:t xml:space="preserve"> kostnader.</w:t>
                      </w:r>
                    </w:p>
                    <w:p w:rsidR="0097647A" w:rsidRDefault="0097647A" w:rsidP="002F02C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Resonemang</w:t>
                      </w:r>
                      <w:r>
                        <w:rPr>
                          <w:i/>
                        </w:rPr>
                        <w:t xml:space="preserve"> förs</w:t>
                      </w:r>
                      <w:r w:rsidRPr="00B45F8C">
                        <w:rPr>
                          <w:i/>
                        </w:rPr>
                        <w:t xml:space="preserve"> kring för- och nackdelar och de motiv som ligger bakom</w:t>
                      </w:r>
                      <w:r>
                        <w:rPr>
                          <w:i/>
                        </w:rPr>
                        <w:t xml:space="preserve"> respektive</w:t>
                      </w:r>
                      <w:r w:rsidRPr="00B45F8C">
                        <w:rPr>
                          <w:i/>
                        </w:rPr>
                        <w:t xml:space="preserve"> förslag.</w:t>
                      </w:r>
                    </w:p>
                    <w:p w:rsidR="0097647A" w:rsidRDefault="0097647A" w:rsidP="002F02C3"/>
                  </w:txbxContent>
                </v:textbox>
              </v:shape>
            </w:pict>
          </mc:Fallback>
        </mc:AlternateContent>
      </w:r>
    </w:p>
    <w:p w:rsidR="002F02C3" w:rsidRPr="002F02C3" w:rsidRDefault="002F02C3" w:rsidP="007F66D8"/>
    <w:p w:rsidR="002F02C3" w:rsidRPr="002F02C3" w:rsidRDefault="002F02C3" w:rsidP="007F66D8"/>
    <w:p w:rsidR="002F02C3" w:rsidRDefault="002F02C3" w:rsidP="007F66D8"/>
    <w:p w:rsidR="002F02C3" w:rsidRPr="002F02C3" w:rsidRDefault="002F02C3" w:rsidP="007F66D8"/>
    <w:p w:rsidR="00EA41CA" w:rsidRDefault="006D4EEA" w:rsidP="00EA41CA">
      <w:pPr>
        <w:pStyle w:val="Numreradrubrik"/>
      </w:pPr>
      <w:bookmarkStart w:id="25" w:name="_Toc340680672"/>
      <w:r>
        <w:t>Måluppfyllelse</w:t>
      </w:r>
      <w:bookmarkEnd w:id="25"/>
    </w:p>
    <w:p w:rsidR="002F02C3" w:rsidRPr="002F02C3" w:rsidRDefault="002F02C3" w:rsidP="007F66D8">
      <w:r w:rsidRPr="002F02C3">
        <w:rPr>
          <w:highlight w:val="yellow"/>
        </w:rPr>
        <w:t>X</w:t>
      </w:r>
    </w:p>
    <w:p w:rsidR="002F02C3" w:rsidRPr="002F02C3" w:rsidRDefault="008166FF" w:rsidP="007F66D8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34290</wp:posOffset>
                </wp:positionV>
                <wp:extent cx="5124450" cy="638175"/>
                <wp:effectExtent l="0" t="0" r="0" b="9525"/>
                <wp:wrapNone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638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2F02C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Ställ alternativen mot varandra och visa hur väl de uppfyller uppställda projektmål, som satts upp under 2.1. </w:t>
                            </w:r>
                          </w:p>
                          <w:p w:rsidR="0097647A" w:rsidRDefault="0097647A" w:rsidP="002F0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.5pt;margin-top:2.7pt;width:403.5pt;height:5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" fillcolor="#d6e3bc [1302]">
                <v:textbox>
                  <w:txbxContent>
                    <w:p w:rsidR="0097647A" w:rsidRDefault="0097647A" w:rsidP="002F02C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Ställ alternativen mot varandra och visa hur väl de uppfyller uppställda projektmål, som satts upp under 2.1. </w:t>
                      </w:r>
                    </w:p>
                    <w:p w:rsidR="0097647A" w:rsidRDefault="0097647A" w:rsidP="002F02C3"/>
                  </w:txbxContent>
                </v:textbox>
              </v:shape>
            </w:pict>
          </mc:Fallback>
        </mc:AlternateContent>
      </w:r>
    </w:p>
    <w:p w:rsidR="002F02C3" w:rsidRPr="002F02C3" w:rsidRDefault="002F02C3" w:rsidP="007F66D8"/>
    <w:p w:rsidR="00F60805" w:rsidRPr="00B45F8C" w:rsidRDefault="00F60805" w:rsidP="007F66D8">
      <w:pPr>
        <w:rPr>
          <w:i/>
        </w:rPr>
      </w:pPr>
    </w:p>
    <w:p w:rsidR="00BE213C" w:rsidRDefault="00B36BC3" w:rsidP="00BE213C">
      <w:pPr>
        <w:pStyle w:val="Numreradrubrik"/>
      </w:pPr>
      <w:bookmarkStart w:id="26" w:name="_Toc340680673"/>
      <w:r>
        <w:lastRenderedPageBreak/>
        <w:t>Trafik</w:t>
      </w:r>
      <w:r w:rsidR="00BE213C">
        <w:t>förslag</w:t>
      </w:r>
      <w:bookmarkEnd w:id="26"/>
    </w:p>
    <w:p w:rsidR="00AB2CD0" w:rsidRPr="00AB2CD0" w:rsidRDefault="00AB2CD0" w:rsidP="007F66D8">
      <w:r w:rsidRPr="00AB2CD0">
        <w:rPr>
          <w:highlight w:val="yellow"/>
        </w:rPr>
        <w:t>X</w:t>
      </w:r>
    </w:p>
    <w:p w:rsidR="00AB2CD0" w:rsidRPr="00AB2CD0" w:rsidRDefault="008166FF" w:rsidP="007F66D8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13335</wp:posOffset>
                </wp:positionV>
                <wp:extent cx="5124450" cy="723900"/>
                <wp:effectExtent l="0" t="0" r="0" b="0"/>
                <wp:wrapNone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AB2CD0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Det eller de förslag som prövas vidare i utredningen beskrivs mer utförligt med skisser och med</w:t>
                            </w:r>
                            <w:r>
                              <w:rPr>
                                <w:i/>
                              </w:rPr>
                              <w:t xml:space="preserve"> fakta</w:t>
                            </w:r>
                            <w:r w:rsidRPr="00B45F8C">
                              <w:rPr>
                                <w:i/>
                              </w:rPr>
                              <w:t>text. Beskriv också gestaltningen.</w:t>
                            </w:r>
                            <w:r>
                              <w:rPr>
                                <w:i/>
                              </w:rPr>
                              <w:t xml:space="preserve"> Observera dock att konsekvenserna av förslaget beskrivs under nästa kapitel.</w:t>
                            </w:r>
                          </w:p>
                          <w:p w:rsidR="0097647A" w:rsidRDefault="0097647A" w:rsidP="00AB2C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.75pt;margin-top:1.05pt;width:403.5pt;height:5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" fillcolor="#d6e3bc [1302]">
                <v:textbox>
                  <w:txbxContent>
                    <w:p w:rsidR="0097647A" w:rsidRDefault="0097647A" w:rsidP="00AB2CD0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Det eller de förslag som prövas vidare i utredningen beskrivs mer utförligt med skisser och med</w:t>
                      </w:r>
                      <w:r>
                        <w:rPr>
                          <w:i/>
                        </w:rPr>
                        <w:t xml:space="preserve"> fakta</w:t>
                      </w:r>
                      <w:r w:rsidRPr="00B45F8C">
                        <w:rPr>
                          <w:i/>
                        </w:rPr>
                        <w:t>text. Beskriv också gestaltningen.</w:t>
                      </w:r>
                      <w:r>
                        <w:rPr>
                          <w:i/>
                        </w:rPr>
                        <w:t xml:space="preserve"> Observera dock att konsekvenserna av förslaget beskrivs under nästa kapitel.</w:t>
                      </w:r>
                    </w:p>
                    <w:p w:rsidR="0097647A" w:rsidRDefault="0097647A" w:rsidP="00AB2CD0"/>
                  </w:txbxContent>
                </v:textbox>
              </v:shape>
            </w:pict>
          </mc:Fallback>
        </mc:AlternateContent>
      </w:r>
    </w:p>
    <w:p w:rsidR="00AB2CD0" w:rsidRPr="00AB2CD0" w:rsidRDefault="00AB2CD0" w:rsidP="007F66D8"/>
    <w:p w:rsidR="00AB2CD0" w:rsidRPr="00AB2CD0" w:rsidRDefault="00AB2CD0" w:rsidP="007F66D8"/>
    <w:p w:rsidR="007F66D8" w:rsidRDefault="006B7FDA" w:rsidP="007F66D8">
      <w:pPr>
        <w:pStyle w:val="Numreradrubrik"/>
      </w:pPr>
      <w:bookmarkStart w:id="27" w:name="_Toc340680674"/>
      <w:r>
        <w:t xml:space="preserve">Konsekvenser av </w:t>
      </w:r>
      <w:r w:rsidR="00B36BC3">
        <w:t>trafik</w:t>
      </w:r>
      <w:r>
        <w:t>förslag</w:t>
      </w:r>
      <w:bookmarkEnd w:id="27"/>
      <w:r w:rsidR="007F66D8" w:rsidRPr="007F66D8">
        <w:t xml:space="preserve"> </w:t>
      </w:r>
    </w:p>
    <w:p w:rsidR="007950F0" w:rsidRPr="007950F0" w:rsidRDefault="007950F0" w:rsidP="007F66D8">
      <w:r w:rsidRPr="007950F0">
        <w:rPr>
          <w:highlight w:val="yellow"/>
        </w:rPr>
        <w:t>X</w:t>
      </w:r>
    </w:p>
    <w:p w:rsidR="007950F0" w:rsidRPr="007950F0" w:rsidRDefault="008166FF" w:rsidP="007F66D8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28575</wp:posOffset>
                </wp:positionV>
                <wp:extent cx="5124450" cy="809625"/>
                <wp:effectExtent l="0" t="0" r="0" b="9525"/>
                <wp:wrapNone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8096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B45F8C" w:rsidRDefault="0097647A" w:rsidP="007950F0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Under denna huvudrubrik beskrivs konsekvenserna av </w:t>
                            </w:r>
                            <w:r>
                              <w:rPr>
                                <w:i/>
                              </w:rPr>
                              <w:t>t</w:t>
                            </w:r>
                            <w:r w:rsidRPr="00B45F8C">
                              <w:rPr>
                                <w:i/>
                              </w:rPr>
                              <w:t>rafikförslaget, enligt kontrollpunkterna nedan.</w:t>
                            </w:r>
                            <w:r>
                              <w:rPr>
                                <w:i/>
                              </w:rPr>
                              <w:t xml:space="preserve"> Först beskrivs de konsekvenser som påverkar samhället och människans beteende samt välbefinnande. Sen beskrivs de mer tekniska och praktiska konsekvenserna av förslaget.</w:t>
                            </w:r>
                          </w:p>
                          <w:p w:rsidR="0097647A" w:rsidRDefault="0097647A" w:rsidP="00795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1.75pt;margin-top:2.25pt;width:403.5pt;height: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" fillcolor="#d6e3bc [1302]">
                <v:textbox>
                  <w:txbxContent>
                    <w:p w:rsidR="0097647A" w:rsidRPr="00B45F8C" w:rsidRDefault="0097647A" w:rsidP="007950F0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Under denna huvudrubrik beskrivs konsekvenserna av </w:t>
                      </w:r>
                      <w:r>
                        <w:rPr>
                          <w:i/>
                        </w:rPr>
                        <w:t>t</w:t>
                      </w:r>
                      <w:r w:rsidRPr="00B45F8C">
                        <w:rPr>
                          <w:i/>
                        </w:rPr>
                        <w:t>rafikförslaget, enligt kontrollpunkterna nedan.</w:t>
                      </w:r>
                      <w:r>
                        <w:rPr>
                          <w:i/>
                        </w:rPr>
                        <w:t xml:space="preserve"> Först beskrivs de konsekvenser som påverkar samhället och människans beteende samt välbefinnande. Sen beskrivs de mer tekniska och praktiska konsekvenserna av förslaget.</w:t>
                      </w:r>
                    </w:p>
                    <w:p w:rsidR="0097647A" w:rsidRDefault="0097647A" w:rsidP="007950F0"/>
                  </w:txbxContent>
                </v:textbox>
              </v:shape>
            </w:pict>
          </mc:Fallback>
        </mc:AlternateContent>
      </w:r>
    </w:p>
    <w:p w:rsidR="007950F0" w:rsidRPr="007950F0" w:rsidRDefault="007950F0" w:rsidP="007F66D8"/>
    <w:p w:rsidR="007950F0" w:rsidRPr="007950F0" w:rsidRDefault="007950F0" w:rsidP="007F66D8"/>
    <w:p w:rsidR="0060105C" w:rsidRDefault="0060105C" w:rsidP="0060105C">
      <w:pPr>
        <w:pStyle w:val="Numreradrubrik2"/>
        <w:numPr>
          <w:ilvl w:val="0"/>
          <w:numId w:val="0"/>
        </w:numPr>
        <w:ind w:left="567"/>
      </w:pPr>
      <w:bookmarkStart w:id="28" w:name="_Toc338684897"/>
      <w:bookmarkStart w:id="29" w:name="_Toc338684898"/>
      <w:bookmarkEnd w:id="28"/>
      <w:bookmarkEnd w:id="29"/>
    </w:p>
    <w:p w:rsidR="0060105C" w:rsidRPr="0060105C" w:rsidRDefault="0060105C" w:rsidP="0060105C">
      <w:pPr>
        <w:pStyle w:val="Numreradrubrik2"/>
      </w:pPr>
      <w:bookmarkStart w:id="30" w:name="_Toc340680675"/>
      <w:r>
        <w:t>Samhällspåverkande faktorer</w:t>
      </w:r>
      <w:bookmarkEnd w:id="30"/>
    </w:p>
    <w:p w:rsidR="007F66D8" w:rsidRDefault="007F66D8" w:rsidP="0060105C">
      <w:pPr>
        <w:pStyle w:val="Numreradrubrik3"/>
      </w:pPr>
      <w:bookmarkStart w:id="31" w:name="_Toc340680676"/>
      <w:r>
        <w:t>Stadskaraktär</w:t>
      </w:r>
      <w:bookmarkEnd w:id="31"/>
    </w:p>
    <w:p w:rsidR="00B757CB" w:rsidRPr="00B757CB" w:rsidRDefault="008166FF" w:rsidP="00F827A0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-18271</wp:posOffset>
                </wp:positionH>
                <wp:positionV relativeFrom="paragraph">
                  <wp:posOffset>229163</wp:posOffset>
                </wp:positionV>
                <wp:extent cx="5124450" cy="586596"/>
                <wp:effectExtent l="0" t="0" r="19050" b="23495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58659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B757CB">
                            <w:pPr>
                              <w:rPr>
                                <w:i/>
                              </w:rPr>
                            </w:pPr>
                            <w:r w:rsidRPr="00F827A0">
                              <w:rPr>
                                <w:i/>
                              </w:rPr>
                              <w:t xml:space="preserve">Redovisa hur områdets karaktär förändras med det föreslagna </w:t>
                            </w:r>
                            <w:r>
                              <w:rPr>
                                <w:i/>
                              </w:rPr>
                              <w:t>t</w:t>
                            </w:r>
                            <w:r w:rsidRPr="00F827A0">
                              <w:rPr>
                                <w:i/>
                              </w:rPr>
                              <w:t>rafikförslaget</w:t>
                            </w:r>
                            <w:r>
                              <w:rPr>
                                <w:i/>
                              </w:rPr>
                              <w:t xml:space="preserve"> jämfört med nollalternativet</w:t>
                            </w:r>
                            <w:r w:rsidRPr="00F827A0">
                              <w:rPr>
                                <w:i/>
                              </w:rPr>
                              <w:t xml:space="preserve">. </w:t>
                            </w:r>
                          </w:p>
                          <w:p w:rsidR="0097647A" w:rsidRDefault="0097647A" w:rsidP="00B75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1.45pt;margin-top:18.05pt;width:403.5pt;height:46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" fillcolor="#d6e3bc [1302]">
                <v:textbox>
                  <w:txbxContent>
                    <w:p w:rsidR="0097647A" w:rsidRDefault="0097647A" w:rsidP="00B757CB">
                      <w:pPr>
                        <w:rPr>
                          <w:i/>
                        </w:rPr>
                      </w:pPr>
                      <w:r w:rsidRPr="00F827A0">
                        <w:rPr>
                          <w:i/>
                        </w:rPr>
                        <w:t xml:space="preserve">Redovisa hur områdets karaktär förändras med det föreslagna </w:t>
                      </w:r>
                      <w:r>
                        <w:rPr>
                          <w:i/>
                        </w:rPr>
                        <w:t>t</w:t>
                      </w:r>
                      <w:r w:rsidRPr="00F827A0">
                        <w:rPr>
                          <w:i/>
                        </w:rPr>
                        <w:t>rafikförslaget</w:t>
                      </w:r>
                      <w:r>
                        <w:rPr>
                          <w:i/>
                        </w:rPr>
                        <w:t xml:space="preserve"> jämfört med nollalternativet</w:t>
                      </w:r>
                      <w:r w:rsidRPr="00F827A0">
                        <w:rPr>
                          <w:i/>
                        </w:rPr>
                        <w:t xml:space="preserve">. </w:t>
                      </w:r>
                    </w:p>
                    <w:p w:rsidR="0097647A" w:rsidRDefault="0097647A" w:rsidP="00B757CB"/>
                  </w:txbxContent>
                </v:textbox>
              </v:shape>
            </w:pict>
          </mc:Fallback>
        </mc:AlternateContent>
      </w:r>
      <w:r w:rsidR="00B757CB" w:rsidRPr="00B757CB">
        <w:rPr>
          <w:highlight w:val="yellow"/>
        </w:rPr>
        <w:t>X</w:t>
      </w:r>
    </w:p>
    <w:p w:rsidR="00B757CB" w:rsidRPr="00B757CB" w:rsidRDefault="00B757CB" w:rsidP="00F827A0"/>
    <w:p w:rsidR="00B757CB" w:rsidRPr="00B757CB" w:rsidRDefault="00B757CB" w:rsidP="00F827A0"/>
    <w:p w:rsidR="00F827A0" w:rsidRPr="00B757CB" w:rsidRDefault="00F827A0" w:rsidP="00F827A0"/>
    <w:p w:rsidR="00365FE5" w:rsidRDefault="00F827A0" w:rsidP="0060105C">
      <w:pPr>
        <w:pStyle w:val="Numreradrubrik3"/>
      </w:pPr>
      <w:bookmarkStart w:id="32" w:name="_Toc340680677"/>
      <w:r w:rsidRPr="00F827A0">
        <w:t>Trafiksystem</w:t>
      </w:r>
      <w:bookmarkEnd w:id="32"/>
      <w:r w:rsidR="00B343CF">
        <w:rPr>
          <w:i/>
          <w:color w:val="FF0000"/>
        </w:rPr>
        <w:t xml:space="preserve"> </w:t>
      </w:r>
    </w:p>
    <w:p w:rsidR="00571088" w:rsidRPr="00571088" w:rsidRDefault="00571088" w:rsidP="007478A4">
      <w:r w:rsidRPr="00571088">
        <w:rPr>
          <w:highlight w:val="yellow"/>
        </w:rPr>
        <w:t>X</w:t>
      </w:r>
    </w:p>
    <w:p w:rsidR="00571088" w:rsidRPr="00571088" w:rsidRDefault="008166FF" w:rsidP="007478A4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68580</wp:posOffset>
                </wp:positionV>
                <wp:extent cx="5124450" cy="3390900"/>
                <wp:effectExtent l="0" t="0" r="0" b="0"/>
                <wp:wrapNone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3390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B45F8C" w:rsidRDefault="0097647A" w:rsidP="00571088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hur </w:t>
                            </w:r>
                            <w:r>
                              <w:rPr>
                                <w:i/>
                              </w:rPr>
                              <w:t>trafiksystemet</w:t>
                            </w:r>
                            <w:r w:rsidRPr="00B45F8C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 w:rsidRPr="00B45F8C">
                              <w:rPr>
                                <w:i/>
                              </w:rPr>
                              <w:t xml:space="preserve">förändras med det föreslagna </w:t>
                            </w:r>
                            <w:r>
                              <w:rPr>
                                <w:i/>
                              </w:rPr>
                              <w:t>t</w:t>
                            </w:r>
                            <w:r w:rsidRPr="00B45F8C">
                              <w:rPr>
                                <w:i/>
                              </w:rPr>
                              <w:t>rafikförslaget</w:t>
                            </w:r>
                            <w:r>
                              <w:rPr>
                                <w:i/>
                              </w:rPr>
                              <w:t xml:space="preserve"> jämfört med nollalternativet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97647A" w:rsidRPr="00B45F8C" w:rsidRDefault="0097647A" w:rsidP="00571088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Påverkas möjligheterna att nå större målpunkter? </w:t>
                            </w:r>
                          </w:p>
                          <w:p w:rsidR="0097647A" w:rsidRPr="00B45F8C" w:rsidRDefault="0097647A" w:rsidP="00571088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Krävs fler parkeringsplatser (för cykel/bil) eller angöring och hur påverkar det i så fall befintlig parkeringssituation? Vem är huvudman för</w:t>
                            </w:r>
                            <w:r>
                              <w:rPr>
                                <w:i/>
                              </w:rPr>
                              <w:t xml:space="preserve"> ny</w:t>
                            </w:r>
                            <w:r w:rsidRPr="00B45F8C">
                              <w:rPr>
                                <w:i/>
                              </w:rPr>
                              <w:t xml:space="preserve"> parkering? </w:t>
                            </w:r>
                          </w:p>
                          <w:p w:rsidR="0097647A" w:rsidRPr="00B45F8C" w:rsidRDefault="0097647A" w:rsidP="00571088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Påverkas angöring till befintlig verksamhet? (transformatorstationer, </w:t>
                            </w:r>
                            <w:proofErr w:type="spellStart"/>
                            <w:r w:rsidRPr="00B45F8C">
                              <w:rPr>
                                <w:i/>
                              </w:rPr>
                              <w:t>VA-anläggningar</w:t>
                            </w:r>
                            <w:proofErr w:type="spellEnd"/>
                            <w:r w:rsidRPr="00B45F8C">
                              <w:rPr>
                                <w:i/>
                              </w:rPr>
                              <w:t>, ÅV-stationer,</w:t>
                            </w:r>
                            <w:r>
                              <w:rPr>
                                <w:i/>
                              </w:rPr>
                              <w:t xml:space="preserve"> skolor/förskolor, affärer</w:t>
                            </w:r>
                            <w:r w:rsidRPr="00B45F8C">
                              <w:rPr>
                                <w:i/>
                              </w:rPr>
                              <w:t xml:space="preserve"> mm)</w:t>
                            </w:r>
                          </w:p>
                          <w:p w:rsidR="0097647A" w:rsidRPr="00B45F8C" w:rsidRDefault="0097647A" w:rsidP="0057108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Beskriv om </w:t>
                            </w:r>
                            <w:r w:rsidRPr="00B45F8C">
                              <w:rPr>
                                <w:i/>
                              </w:rPr>
                              <w:t>det</w:t>
                            </w:r>
                            <w:r>
                              <w:rPr>
                                <w:i/>
                              </w:rPr>
                              <w:t xml:space="preserve"> är</w:t>
                            </w:r>
                            <w:r w:rsidRPr="00B45F8C">
                              <w:rPr>
                                <w:i/>
                              </w:rPr>
                              <w:t xml:space="preserve"> aktuellt med förändringar av trafikregleringen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  <w:r w:rsidRPr="00B45F8C">
                              <w:rPr>
                                <w:i/>
                              </w:rPr>
                              <w:t xml:space="preserve"> Är det aktuellt med förändringar av vägvisningen?</w:t>
                            </w:r>
                          </w:p>
                          <w:p w:rsidR="0097647A" w:rsidRDefault="0097647A" w:rsidP="00571088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Kontroll av detaljer enligt </w:t>
                            </w:r>
                            <w:r>
                              <w:rPr>
                                <w:i/>
                              </w:rPr>
                              <w:t xml:space="preserve">separat checklista. </w:t>
                            </w:r>
                          </w:p>
                          <w:p w:rsidR="0097647A" w:rsidRPr="00B45F8C" w:rsidRDefault="0097647A" w:rsidP="00571088">
                            <w:pPr>
                              <w:pStyle w:val="Liststycke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Checklista för Trafikreglering</w:t>
                            </w:r>
                          </w:p>
                          <w:p w:rsidR="0097647A" w:rsidRDefault="0097647A" w:rsidP="00571088">
                            <w:pPr>
                              <w:ind w:left="360"/>
                            </w:pPr>
                            <w:r w:rsidRPr="00571088">
                              <w:rPr>
                                <w:i/>
                              </w:rPr>
                              <w:t xml:space="preserve">Glöm ej göra avstämning med kommunens trafikregleringsansvarig. </w:t>
                            </w:r>
                          </w:p>
                          <w:p w:rsidR="0097647A" w:rsidRPr="00C156DE" w:rsidRDefault="00F56E42" w:rsidP="00571088">
                            <w:pPr>
                              <w:ind w:left="360"/>
                              <w:rPr>
                                <w:i/>
                                <w:strike/>
                                <w:color w:val="FF0000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Kontaktpersoner </w:t>
                            </w:r>
                            <w:r w:rsidRPr="00F56E42">
                              <w:rPr>
                                <w:i/>
                                <w:color w:val="auto"/>
                              </w:rPr>
                              <w:t>förs in i</w:t>
                            </w:r>
                            <w:r w:rsidR="0097647A" w:rsidRPr="00F56E42">
                              <w:rPr>
                                <w:i/>
                                <w:color w:val="auto"/>
                              </w:rPr>
                              <w:t xml:space="preserve"> Samrådslista till trafikutredningar som </w:t>
                            </w:r>
                            <w:r w:rsidR="0097647A" w:rsidRPr="00571088">
                              <w:rPr>
                                <w:i/>
                              </w:rPr>
                              <w:t xml:space="preserve">ska gå med trafikförslaget till </w:t>
                            </w:r>
                            <w:r>
                              <w:rPr>
                                <w:i/>
                              </w:rPr>
                              <w:t>Investering.</w:t>
                            </w:r>
                            <w:r w:rsidR="0097647A" w:rsidRPr="00C156DE">
                              <w:rPr>
                                <w:i/>
                                <w:strike/>
                                <w:color w:val="FF0000"/>
                              </w:rPr>
                              <w:t xml:space="preserve"> </w:t>
                            </w:r>
                          </w:p>
                          <w:p w:rsidR="0097647A" w:rsidRDefault="0097647A" w:rsidP="005710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1.75pt;margin-top:5.4pt;width:403.5pt;height:26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" fillcolor="#d6e3bc [1302]">
                <v:textbox>
                  <w:txbxContent>
                    <w:p w:rsidR="0097647A" w:rsidRPr="00B45F8C" w:rsidRDefault="0097647A" w:rsidP="00571088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Redovisa hur </w:t>
                      </w:r>
                      <w:r>
                        <w:rPr>
                          <w:i/>
                        </w:rPr>
                        <w:t>trafiksystemet</w:t>
                      </w:r>
                      <w:r w:rsidRPr="00B45F8C">
                        <w:rPr>
                          <w:i/>
                          <w:color w:val="FF0000"/>
                        </w:rPr>
                        <w:t xml:space="preserve"> </w:t>
                      </w:r>
                      <w:r w:rsidRPr="00B45F8C">
                        <w:rPr>
                          <w:i/>
                        </w:rPr>
                        <w:t xml:space="preserve">förändras med det föreslagna </w:t>
                      </w:r>
                      <w:r>
                        <w:rPr>
                          <w:i/>
                        </w:rPr>
                        <w:t>t</w:t>
                      </w:r>
                      <w:r w:rsidRPr="00B45F8C">
                        <w:rPr>
                          <w:i/>
                        </w:rPr>
                        <w:t>rafikförslaget</w:t>
                      </w:r>
                      <w:r>
                        <w:rPr>
                          <w:i/>
                        </w:rPr>
                        <w:t xml:space="preserve"> jämfört med nollalternativet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97647A" w:rsidRPr="00B45F8C" w:rsidRDefault="0097647A" w:rsidP="00571088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Påverkas möjligheterna att nå större målpunkter? </w:t>
                      </w:r>
                    </w:p>
                    <w:p w:rsidR="0097647A" w:rsidRPr="00B45F8C" w:rsidRDefault="0097647A" w:rsidP="00571088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Krävs fler parkeringsplatser (för cykel/bil) eller angöring och hur påverkar det i så fall befintlig parkeringssituation? Vem är huvudman för</w:t>
                      </w:r>
                      <w:r>
                        <w:rPr>
                          <w:i/>
                        </w:rPr>
                        <w:t xml:space="preserve"> ny</w:t>
                      </w:r>
                      <w:r w:rsidRPr="00B45F8C">
                        <w:rPr>
                          <w:i/>
                        </w:rPr>
                        <w:t xml:space="preserve"> parkering? </w:t>
                      </w:r>
                    </w:p>
                    <w:p w:rsidR="0097647A" w:rsidRPr="00B45F8C" w:rsidRDefault="0097647A" w:rsidP="00571088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Påverkas angöring till befintlig verksamhet? (transformatorstationer, </w:t>
                      </w:r>
                      <w:proofErr w:type="spellStart"/>
                      <w:r w:rsidRPr="00B45F8C">
                        <w:rPr>
                          <w:i/>
                        </w:rPr>
                        <w:t>VA-anläggningar</w:t>
                      </w:r>
                      <w:proofErr w:type="spellEnd"/>
                      <w:r w:rsidRPr="00B45F8C">
                        <w:rPr>
                          <w:i/>
                        </w:rPr>
                        <w:t>, ÅV-stationer,</w:t>
                      </w:r>
                      <w:r>
                        <w:rPr>
                          <w:i/>
                        </w:rPr>
                        <w:t xml:space="preserve"> skolor/förskolor, affärer</w:t>
                      </w:r>
                      <w:r w:rsidRPr="00B45F8C">
                        <w:rPr>
                          <w:i/>
                        </w:rPr>
                        <w:t xml:space="preserve"> mm)</w:t>
                      </w:r>
                    </w:p>
                    <w:p w:rsidR="0097647A" w:rsidRPr="00B45F8C" w:rsidRDefault="0097647A" w:rsidP="0057108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Beskriv om </w:t>
                      </w:r>
                      <w:r w:rsidRPr="00B45F8C">
                        <w:rPr>
                          <w:i/>
                        </w:rPr>
                        <w:t>det</w:t>
                      </w:r>
                      <w:r>
                        <w:rPr>
                          <w:i/>
                        </w:rPr>
                        <w:t xml:space="preserve"> är</w:t>
                      </w:r>
                      <w:r w:rsidRPr="00B45F8C">
                        <w:rPr>
                          <w:i/>
                        </w:rPr>
                        <w:t xml:space="preserve"> aktuellt med förändringar av trafikregleringen</w:t>
                      </w:r>
                      <w:r>
                        <w:rPr>
                          <w:i/>
                        </w:rPr>
                        <w:t>.</w:t>
                      </w:r>
                      <w:r w:rsidRPr="00B45F8C">
                        <w:rPr>
                          <w:i/>
                        </w:rPr>
                        <w:t xml:space="preserve"> Är det aktuellt med förändringar av vägvisningen?</w:t>
                      </w:r>
                    </w:p>
                    <w:p w:rsidR="0097647A" w:rsidRDefault="0097647A" w:rsidP="00571088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Kontroll av detaljer enligt </w:t>
                      </w:r>
                      <w:r>
                        <w:rPr>
                          <w:i/>
                        </w:rPr>
                        <w:t xml:space="preserve">separat checklista. </w:t>
                      </w:r>
                    </w:p>
                    <w:p w:rsidR="0097647A" w:rsidRPr="00B45F8C" w:rsidRDefault="0097647A" w:rsidP="00571088">
                      <w:pPr>
                        <w:pStyle w:val="Liststycke"/>
                        <w:numPr>
                          <w:ilvl w:val="0"/>
                          <w:numId w:val="16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Checklista för Trafikreglering</w:t>
                      </w:r>
                    </w:p>
                    <w:p w:rsidR="0097647A" w:rsidRDefault="0097647A" w:rsidP="00571088">
                      <w:pPr>
                        <w:ind w:left="360"/>
                      </w:pPr>
                      <w:r w:rsidRPr="00571088">
                        <w:rPr>
                          <w:i/>
                        </w:rPr>
                        <w:t xml:space="preserve">Glöm ej göra avstämning med kommunens trafikregleringsansvarig. </w:t>
                      </w:r>
                    </w:p>
                    <w:p w:rsidR="0097647A" w:rsidRPr="00C156DE" w:rsidRDefault="00F56E42" w:rsidP="00571088">
                      <w:pPr>
                        <w:ind w:left="360"/>
                        <w:rPr>
                          <w:i/>
                          <w:strike/>
                          <w:color w:val="FF0000"/>
                        </w:rPr>
                      </w:pPr>
                      <w:r>
                        <w:rPr>
                          <w:i/>
                        </w:rPr>
                        <w:t xml:space="preserve">Kontaktpersoner </w:t>
                      </w:r>
                      <w:r w:rsidRPr="00F56E42">
                        <w:rPr>
                          <w:i/>
                          <w:color w:val="auto"/>
                        </w:rPr>
                        <w:t>förs in i</w:t>
                      </w:r>
                      <w:r w:rsidR="0097647A" w:rsidRPr="00F56E42">
                        <w:rPr>
                          <w:i/>
                          <w:color w:val="auto"/>
                        </w:rPr>
                        <w:t xml:space="preserve"> Samrådslista till trafikutredningar som </w:t>
                      </w:r>
                      <w:r w:rsidR="0097647A" w:rsidRPr="00571088">
                        <w:rPr>
                          <w:i/>
                        </w:rPr>
                        <w:t xml:space="preserve">ska gå med trafikförslaget till </w:t>
                      </w:r>
                      <w:r>
                        <w:rPr>
                          <w:i/>
                        </w:rPr>
                        <w:t>Investering.</w:t>
                      </w:r>
                      <w:r w:rsidR="0097647A" w:rsidRPr="00C156DE">
                        <w:rPr>
                          <w:i/>
                          <w:strike/>
                          <w:color w:val="FF0000"/>
                        </w:rPr>
                        <w:t xml:space="preserve"> </w:t>
                      </w:r>
                    </w:p>
                    <w:p w:rsidR="0097647A" w:rsidRDefault="0097647A" w:rsidP="00571088"/>
                  </w:txbxContent>
                </v:textbox>
              </v:shape>
            </w:pict>
          </mc:Fallback>
        </mc:AlternateContent>
      </w:r>
    </w:p>
    <w:p w:rsidR="00571088" w:rsidRPr="00571088" w:rsidRDefault="00571088" w:rsidP="007478A4"/>
    <w:p w:rsidR="00571088" w:rsidRP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F05B50" w:rsidRDefault="00F05B50" w:rsidP="007478A4"/>
    <w:p w:rsidR="00F05B50" w:rsidRDefault="00F05B50" w:rsidP="007478A4"/>
    <w:p w:rsidR="003D5242" w:rsidRDefault="003D5242" w:rsidP="003D5242">
      <w:pPr>
        <w:pStyle w:val="Numreradrubrik3"/>
      </w:pPr>
      <w:bookmarkStart w:id="33" w:name="_Toc340680678"/>
      <w:r>
        <w:lastRenderedPageBreak/>
        <w:t>Trafikdata</w:t>
      </w:r>
      <w:bookmarkEnd w:id="33"/>
    </w:p>
    <w:p w:rsidR="003D5242" w:rsidRDefault="003D5242" w:rsidP="003D5242">
      <w:r w:rsidRPr="0082022A">
        <w:rPr>
          <w:highlight w:val="yellow"/>
        </w:rPr>
        <w:t>X</w:t>
      </w:r>
    </w:p>
    <w:p w:rsidR="003D5242" w:rsidRDefault="008166FF" w:rsidP="003D5242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45085</wp:posOffset>
                </wp:positionV>
                <wp:extent cx="5124450" cy="457200"/>
                <wp:effectExtent l="0" t="0" r="0" b="0"/>
                <wp:wrapNone/>
                <wp:docPr id="2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3D5242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</w:t>
                            </w:r>
                            <w:r>
                              <w:rPr>
                                <w:i/>
                              </w:rPr>
                              <w:t>vilka t</w:t>
                            </w:r>
                            <w:r w:rsidRPr="00B45F8C">
                              <w:rPr>
                                <w:i/>
                              </w:rPr>
                              <w:t xml:space="preserve">rafikflöden </w:t>
                            </w:r>
                            <w:r>
                              <w:rPr>
                                <w:i/>
                              </w:rPr>
                              <w:t>som förslaget beräknas medföra. Tänk på att försöka få med samtliga trafikantslag.</w:t>
                            </w:r>
                          </w:p>
                          <w:p w:rsidR="0097647A" w:rsidRDefault="0097647A" w:rsidP="003D52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.75pt;margin-top:3.55pt;width:403.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" fillcolor="#d6e3bc [1302]">
                <v:textbox>
                  <w:txbxContent>
                    <w:p w:rsidR="0097647A" w:rsidRDefault="0097647A" w:rsidP="003D5242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Redovisa </w:t>
                      </w:r>
                      <w:r>
                        <w:rPr>
                          <w:i/>
                        </w:rPr>
                        <w:t>vilka t</w:t>
                      </w:r>
                      <w:r w:rsidRPr="00B45F8C">
                        <w:rPr>
                          <w:i/>
                        </w:rPr>
                        <w:t xml:space="preserve">rafikflöden </w:t>
                      </w:r>
                      <w:r>
                        <w:rPr>
                          <w:i/>
                        </w:rPr>
                        <w:t>som förslaget beräknas medföra. Tänk på att försöka få med samtliga trafikantslag.</w:t>
                      </w:r>
                    </w:p>
                    <w:p w:rsidR="0097647A" w:rsidRDefault="0097647A" w:rsidP="003D5242"/>
                  </w:txbxContent>
                </v:textbox>
              </v:shape>
            </w:pict>
          </mc:Fallback>
        </mc:AlternateContent>
      </w:r>
    </w:p>
    <w:p w:rsidR="003D5242" w:rsidRDefault="003D5242" w:rsidP="003D5242"/>
    <w:p w:rsidR="00CB7715" w:rsidRDefault="00CB7715" w:rsidP="003D5242">
      <w:pPr>
        <w:pStyle w:val="Numreradrubrik3"/>
        <w:numPr>
          <w:ilvl w:val="0"/>
          <w:numId w:val="0"/>
        </w:numPr>
      </w:pPr>
    </w:p>
    <w:p w:rsidR="008126D5" w:rsidRDefault="00CB7715" w:rsidP="0060105C">
      <w:pPr>
        <w:pStyle w:val="Numreradrubrik3"/>
      </w:pPr>
      <w:bookmarkStart w:id="34" w:name="_Toc340680679"/>
      <w:r>
        <w:t>T</w:t>
      </w:r>
      <w:r w:rsidR="00365FE5">
        <w:t>illgänglighet</w:t>
      </w:r>
      <w:r>
        <w:t xml:space="preserve"> och framkomlighet</w:t>
      </w:r>
      <w:bookmarkEnd w:id="34"/>
    </w:p>
    <w:p w:rsidR="00AD0754" w:rsidRDefault="00AD0754" w:rsidP="00AD0754">
      <w:r w:rsidRPr="00AD0754">
        <w:rPr>
          <w:highlight w:val="yellow"/>
        </w:rPr>
        <w:t>X</w:t>
      </w:r>
    </w:p>
    <w:p w:rsidR="00AD0754" w:rsidRDefault="008166FF" w:rsidP="00AD075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-5715</wp:posOffset>
                </wp:positionV>
                <wp:extent cx="5124450" cy="3105150"/>
                <wp:effectExtent l="0" t="0" r="0" b="0"/>
                <wp:wrapNone/>
                <wp:docPr id="2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3105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B45F8C" w:rsidRDefault="0097647A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Trafik</w:t>
                            </w:r>
                            <w:r w:rsidRPr="00B45F8C">
                              <w:rPr>
                                <w:i/>
                              </w:rPr>
                              <w:t xml:space="preserve">förslagets påverkan på tillgänglighet, trafikflöden och hastigheter och tillgänglighet för gångtrafikanter, cykeltrafikanter, </w:t>
                            </w:r>
                            <w:r>
                              <w:rPr>
                                <w:i/>
                              </w:rPr>
                              <w:t>personer med funktionsnedsättning</w:t>
                            </w:r>
                            <w:r w:rsidRPr="00B45F8C">
                              <w:rPr>
                                <w:i/>
                              </w:rPr>
                              <w:t>, kollektivtrafik och biltrafik</w:t>
                            </w:r>
                            <w:r>
                              <w:rPr>
                                <w:i/>
                              </w:rPr>
                              <w:t xml:space="preserve"> samt tung trafik (t.ex. leveranser)</w:t>
                            </w:r>
                            <w:r w:rsidRPr="00B45F8C">
                              <w:rPr>
                                <w:i/>
                              </w:rPr>
                              <w:t xml:space="preserve"> beskrivs. </w:t>
                            </w:r>
                          </w:p>
                          <w:p w:rsidR="0097647A" w:rsidRPr="00CB225B" w:rsidRDefault="0097647A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Konsekvenserna för b</w:t>
                            </w:r>
                            <w:r w:rsidRPr="00CB225B">
                              <w:rPr>
                                <w:i/>
                              </w:rPr>
                              <w:t>iltrafik</w:t>
                            </w:r>
                            <w:r>
                              <w:rPr>
                                <w:i/>
                              </w:rPr>
                              <w:t>en</w:t>
                            </w:r>
                            <w:r w:rsidRPr="00CB225B">
                              <w:rPr>
                                <w:i/>
                              </w:rPr>
                              <w:t xml:space="preserve"> bedöms utifrån trafikanalys (ev. beräkningar </w:t>
                            </w:r>
                            <w:proofErr w:type="spellStart"/>
                            <w:r w:rsidRPr="00CB225B">
                              <w:rPr>
                                <w:i/>
                              </w:rPr>
                              <w:t>Capcal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eller</w:t>
                            </w:r>
                            <w:r w:rsidRPr="00CB225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CB225B">
                              <w:rPr>
                                <w:i/>
                              </w:rPr>
                              <w:t>Vissim</w:t>
                            </w:r>
                            <w:proofErr w:type="spellEnd"/>
                            <w:r w:rsidRPr="00CB225B">
                              <w:rPr>
                                <w:i/>
                              </w:rPr>
                              <w:t xml:space="preserve">), parkeringsmöjligheter och angöringsmöjligheter. </w:t>
                            </w:r>
                          </w:p>
                          <w:p w:rsidR="0097647A" w:rsidRPr="00CB225B" w:rsidRDefault="0097647A" w:rsidP="00AD0754">
                            <w:pPr>
                              <w:rPr>
                                <w:i/>
                              </w:rPr>
                            </w:pPr>
                            <w:r w:rsidRPr="00CB225B">
                              <w:rPr>
                                <w:i/>
                              </w:rPr>
                              <w:t>Redovisa dygnsflöden</w:t>
                            </w:r>
                            <w:r>
                              <w:rPr>
                                <w:i/>
                              </w:rPr>
                              <w:t xml:space="preserve"> (ÅMVD)</w:t>
                            </w:r>
                            <w:r w:rsidRPr="00CB225B">
                              <w:rPr>
                                <w:i/>
                              </w:rPr>
                              <w:t xml:space="preserve"> där det är möjligt.</w:t>
                            </w:r>
                          </w:p>
                          <w:p w:rsidR="0097647A" w:rsidRDefault="0097647A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Konsekvenserna för t</w:t>
                            </w:r>
                            <w:r w:rsidRPr="00B45F8C">
                              <w:rPr>
                                <w:i/>
                              </w:rPr>
                              <w:t>illgänglighet</w:t>
                            </w:r>
                            <w:r>
                              <w:rPr>
                                <w:i/>
                              </w:rPr>
                              <w:t>en</w:t>
                            </w:r>
                            <w:r w:rsidRPr="00B45F8C">
                              <w:rPr>
                                <w:i/>
                              </w:rPr>
                              <w:t xml:space="preserve"> för cykel och </w:t>
                            </w:r>
                            <w:r>
                              <w:rPr>
                                <w:i/>
                              </w:rPr>
                              <w:t>personer med funktionsnedsättning</w:t>
                            </w:r>
                            <w:r w:rsidRPr="00B45F8C">
                              <w:rPr>
                                <w:i/>
                              </w:rPr>
                              <w:t xml:space="preserve"> kontrolleras enligt separat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 w:rsidRPr="00B45F8C">
                              <w:rPr>
                                <w:i/>
                              </w:rPr>
                              <w:t xml:space="preserve"> checklist</w:t>
                            </w:r>
                            <w:r>
                              <w:rPr>
                                <w:i/>
                              </w:rPr>
                              <w:t>or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97647A" w:rsidRPr="00423D94" w:rsidRDefault="0097647A" w:rsidP="00423D94">
                            <w:pPr>
                              <w:pStyle w:val="Liststycke"/>
                              <w:numPr>
                                <w:ilvl w:val="0"/>
                                <w:numId w:val="21"/>
                              </w:numPr>
                              <w:rPr>
                                <w:i/>
                              </w:rPr>
                            </w:pPr>
                            <w:r w:rsidRPr="00423D94">
                              <w:rPr>
                                <w:i/>
                              </w:rPr>
                              <w:t>Checklista cykelplanering</w:t>
                            </w:r>
                          </w:p>
                          <w:p w:rsidR="0097647A" w:rsidRPr="00423D94" w:rsidRDefault="0097647A" w:rsidP="00423D94">
                            <w:pPr>
                              <w:pStyle w:val="Liststycke"/>
                              <w:numPr>
                                <w:ilvl w:val="0"/>
                                <w:numId w:val="21"/>
                              </w:numPr>
                              <w:rPr>
                                <w:i/>
                              </w:rPr>
                            </w:pPr>
                            <w:r w:rsidRPr="00423D94">
                              <w:rPr>
                                <w:i/>
                              </w:rPr>
                              <w:t>Checklista tillgänglighet för personer med funktionsnedsättning</w:t>
                            </w:r>
                          </w:p>
                          <w:p w:rsidR="0097647A" w:rsidRDefault="0097647A" w:rsidP="00AD0754">
                            <w:r>
                              <w:rPr>
                                <w:i/>
                              </w:rPr>
                              <w:t>Beskriv hur</w:t>
                            </w:r>
                            <w:r w:rsidRPr="00B45F8C">
                              <w:rPr>
                                <w:i/>
                              </w:rPr>
                              <w:t xml:space="preserve"> tillgängligheten för </w:t>
                            </w:r>
                            <w:r>
                              <w:rPr>
                                <w:i/>
                              </w:rPr>
                              <w:t>personer med funktionsnedsättning påverkas.</w:t>
                            </w:r>
                            <w:r w:rsidRPr="00B45F8C">
                              <w:rPr>
                                <w:i/>
                              </w:rPr>
                              <w:t xml:space="preserve"> Åtgärder som ger möjligheter för</w:t>
                            </w:r>
                            <w:r>
                              <w:rPr>
                                <w:i/>
                              </w:rPr>
                              <w:t>personer med  funktionsnedsättning</w:t>
                            </w:r>
                            <w:r w:rsidRPr="00B45F8C">
                              <w:rPr>
                                <w:i/>
                              </w:rPr>
                              <w:t xml:space="preserve"> att kunna förflytta sig beskrivs. </w:t>
                            </w:r>
                          </w:p>
                          <w:p w:rsidR="0097647A" w:rsidRDefault="0097647A" w:rsidP="00AD0754">
                            <w:r>
                              <w:rPr>
                                <w:i/>
                              </w:rPr>
                              <w:t>Beskriv hur</w:t>
                            </w:r>
                            <w:r w:rsidRPr="00B45F8C">
                              <w:rPr>
                                <w:i/>
                              </w:rPr>
                              <w:t xml:space="preserve"> förutsättningar</w:t>
                            </w:r>
                            <w:r>
                              <w:rPr>
                                <w:i/>
                              </w:rPr>
                              <w:t>na</w:t>
                            </w:r>
                            <w:r w:rsidRPr="00B45F8C">
                              <w:rPr>
                                <w:i/>
                              </w:rPr>
                              <w:t xml:space="preserve"> för tillgänglighetssäkr</w:t>
                            </w:r>
                            <w:r>
                              <w:rPr>
                                <w:i/>
                              </w:rPr>
                              <w:t>ing av</w:t>
                            </w:r>
                            <w:r w:rsidRPr="00B45F8C">
                              <w:rPr>
                                <w:i/>
                              </w:rPr>
                              <w:t xml:space="preserve"> gångpassager och övergångsställen</w:t>
                            </w:r>
                            <w:r>
                              <w:rPr>
                                <w:i/>
                              </w:rPr>
                              <w:t xml:space="preserve"> ser ut.</w:t>
                            </w:r>
                            <w:r w:rsidRPr="007478A4">
                              <w:t xml:space="preserve"> </w:t>
                            </w:r>
                          </w:p>
                          <w:p w:rsidR="0097647A" w:rsidRDefault="0097647A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F</w:t>
                            </w:r>
                            <w:r w:rsidRPr="00B45F8C">
                              <w:rPr>
                                <w:i/>
                              </w:rPr>
                              <w:t>o</w:t>
                            </w:r>
                            <w:r>
                              <w:rPr>
                                <w:i/>
                              </w:rPr>
                              <w:t>rdons framkomlighet kontrollera</w:t>
                            </w:r>
                            <w:r w:rsidRPr="00B45F8C">
                              <w:rPr>
                                <w:i/>
                              </w:rPr>
                              <w:t xml:space="preserve">s med hjälp av </w:t>
                            </w:r>
                            <w:proofErr w:type="spellStart"/>
                            <w:r w:rsidRPr="00B45F8C">
                              <w:rPr>
                                <w:i/>
                              </w:rPr>
                              <w:t>körspår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  <w:r w:rsidRPr="00B45F8C">
                              <w:rPr>
                                <w:i/>
                              </w:rPr>
                              <w:t xml:space="preserve"> Infoga skisser i utredningen/trafikförslag</w:t>
                            </w:r>
                            <w:r>
                              <w:rPr>
                                <w:i/>
                              </w:rPr>
                              <w:t>et där så är motiverat.</w:t>
                            </w:r>
                          </w:p>
                          <w:p w:rsidR="0097647A" w:rsidRDefault="0097647A" w:rsidP="00AD07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1.75pt;margin-top:-.45pt;width:403.5pt;height:24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" fillcolor="#d6e3bc [1302]">
                <v:textbox>
                  <w:txbxContent>
                    <w:p w:rsidR="0097647A" w:rsidRPr="00B45F8C" w:rsidRDefault="0097647A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Trafik</w:t>
                      </w:r>
                      <w:r w:rsidRPr="00B45F8C">
                        <w:rPr>
                          <w:i/>
                        </w:rPr>
                        <w:t xml:space="preserve">förslagets påverkan på tillgänglighet, trafikflöden och hastigheter och tillgänglighet för gångtrafikanter, cykeltrafikanter, </w:t>
                      </w:r>
                      <w:r>
                        <w:rPr>
                          <w:i/>
                        </w:rPr>
                        <w:t>personer med funktionsnedsättning</w:t>
                      </w:r>
                      <w:r w:rsidRPr="00B45F8C">
                        <w:rPr>
                          <w:i/>
                        </w:rPr>
                        <w:t>, kollektivtrafik och biltrafik</w:t>
                      </w:r>
                      <w:r>
                        <w:rPr>
                          <w:i/>
                        </w:rPr>
                        <w:t xml:space="preserve"> samt tung trafik (t.ex. leveranser)</w:t>
                      </w:r>
                      <w:r w:rsidRPr="00B45F8C">
                        <w:rPr>
                          <w:i/>
                        </w:rPr>
                        <w:t xml:space="preserve"> beskrivs. </w:t>
                      </w:r>
                    </w:p>
                    <w:p w:rsidR="0097647A" w:rsidRPr="00CB225B" w:rsidRDefault="0097647A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Konsekvenserna för b</w:t>
                      </w:r>
                      <w:r w:rsidRPr="00CB225B">
                        <w:rPr>
                          <w:i/>
                        </w:rPr>
                        <w:t>iltrafik</w:t>
                      </w:r>
                      <w:r>
                        <w:rPr>
                          <w:i/>
                        </w:rPr>
                        <w:t>en</w:t>
                      </w:r>
                      <w:r w:rsidRPr="00CB225B">
                        <w:rPr>
                          <w:i/>
                        </w:rPr>
                        <w:t xml:space="preserve"> bedöms utifrån trafikanalys (ev. beräkningar </w:t>
                      </w:r>
                      <w:proofErr w:type="spellStart"/>
                      <w:r w:rsidRPr="00CB225B">
                        <w:rPr>
                          <w:i/>
                        </w:rPr>
                        <w:t>Capcal</w:t>
                      </w:r>
                      <w:proofErr w:type="spellEnd"/>
                      <w:r>
                        <w:rPr>
                          <w:i/>
                        </w:rPr>
                        <w:t xml:space="preserve"> eller</w:t>
                      </w:r>
                      <w:r w:rsidRPr="00CB225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CB225B">
                        <w:rPr>
                          <w:i/>
                        </w:rPr>
                        <w:t>Vissim</w:t>
                      </w:r>
                      <w:proofErr w:type="spellEnd"/>
                      <w:r w:rsidRPr="00CB225B">
                        <w:rPr>
                          <w:i/>
                        </w:rPr>
                        <w:t xml:space="preserve">), parkeringsmöjligheter och angöringsmöjligheter. </w:t>
                      </w:r>
                    </w:p>
                    <w:p w:rsidR="0097647A" w:rsidRPr="00CB225B" w:rsidRDefault="0097647A" w:rsidP="00AD0754">
                      <w:pPr>
                        <w:rPr>
                          <w:i/>
                        </w:rPr>
                      </w:pPr>
                      <w:r w:rsidRPr="00CB225B">
                        <w:rPr>
                          <w:i/>
                        </w:rPr>
                        <w:t>Redovisa dygnsflöden</w:t>
                      </w:r>
                      <w:r>
                        <w:rPr>
                          <w:i/>
                        </w:rPr>
                        <w:t xml:space="preserve"> (ÅMVD)</w:t>
                      </w:r>
                      <w:r w:rsidRPr="00CB225B">
                        <w:rPr>
                          <w:i/>
                        </w:rPr>
                        <w:t xml:space="preserve"> där det är möjligt.</w:t>
                      </w:r>
                    </w:p>
                    <w:p w:rsidR="0097647A" w:rsidRDefault="0097647A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Konsekvenserna för t</w:t>
                      </w:r>
                      <w:r w:rsidRPr="00B45F8C">
                        <w:rPr>
                          <w:i/>
                        </w:rPr>
                        <w:t>illgänglighet</w:t>
                      </w:r>
                      <w:r>
                        <w:rPr>
                          <w:i/>
                        </w:rPr>
                        <w:t>en</w:t>
                      </w:r>
                      <w:r w:rsidRPr="00B45F8C">
                        <w:rPr>
                          <w:i/>
                        </w:rPr>
                        <w:t xml:space="preserve"> för cykel och </w:t>
                      </w:r>
                      <w:r>
                        <w:rPr>
                          <w:i/>
                        </w:rPr>
                        <w:t>personer med funktionsnedsättning</w:t>
                      </w:r>
                      <w:r w:rsidRPr="00B45F8C">
                        <w:rPr>
                          <w:i/>
                        </w:rPr>
                        <w:t xml:space="preserve"> kontrolleras enligt separat</w:t>
                      </w:r>
                      <w:r>
                        <w:rPr>
                          <w:i/>
                        </w:rPr>
                        <w:t>a</w:t>
                      </w:r>
                      <w:r w:rsidRPr="00B45F8C">
                        <w:rPr>
                          <w:i/>
                        </w:rPr>
                        <w:t xml:space="preserve"> checklist</w:t>
                      </w:r>
                      <w:r>
                        <w:rPr>
                          <w:i/>
                        </w:rPr>
                        <w:t>or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97647A" w:rsidRPr="00423D94" w:rsidRDefault="0097647A" w:rsidP="00423D94">
                      <w:pPr>
                        <w:pStyle w:val="Liststycke"/>
                        <w:numPr>
                          <w:ilvl w:val="0"/>
                          <w:numId w:val="21"/>
                        </w:numPr>
                        <w:rPr>
                          <w:i/>
                        </w:rPr>
                      </w:pPr>
                      <w:r w:rsidRPr="00423D94">
                        <w:rPr>
                          <w:i/>
                        </w:rPr>
                        <w:t>Checklista cykelplanering</w:t>
                      </w:r>
                    </w:p>
                    <w:p w:rsidR="0097647A" w:rsidRPr="00423D94" w:rsidRDefault="0097647A" w:rsidP="00423D94">
                      <w:pPr>
                        <w:pStyle w:val="Liststycke"/>
                        <w:numPr>
                          <w:ilvl w:val="0"/>
                          <w:numId w:val="21"/>
                        </w:numPr>
                        <w:rPr>
                          <w:i/>
                        </w:rPr>
                      </w:pPr>
                      <w:r w:rsidRPr="00423D94">
                        <w:rPr>
                          <w:i/>
                        </w:rPr>
                        <w:t>Checklista tillgänglighet för personer med funktionsnedsättning</w:t>
                      </w:r>
                    </w:p>
                    <w:p w:rsidR="0097647A" w:rsidRDefault="0097647A" w:rsidP="00AD0754">
                      <w:r>
                        <w:rPr>
                          <w:i/>
                        </w:rPr>
                        <w:t>Beskriv hur</w:t>
                      </w:r>
                      <w:r w:rsidRPr="00B45F8C">
                        <w:rPr>
                          <w:i/>
                        </w:rPr>
                        <w:t xml:space="preserve"> tillgängligheten för </w:t>
                      </w:r>
                      <w:r>
                        <w:rPr>
                          <w:i/>
                        </w:rPr>
                        <w:t>personer med funktionsnedsättning påverkas.</w:t>
                      </w:r>
                      <w:r w:rsidRPr="00B45F8C">
                        <w:rPr>
                          <w:i/>
                        </w:rPr>
                        <w:t xml:space="preserve"> Åtgärder som ger möjligheter för</w:t>
                      </w:r>
                      <w:r>
                        <w:rPr>
                          <w:i/>
                        </w:rPr>
                        <w:t>personer med  funktionsnedsättning</w:t>
                      </w:r>
                      <w:r w:rsidRPr="00B45F8C">
                        <w:rPr>
                          <w:i/>
                        </w:rPr>
                        <w:t xml:space="preserve"> att kunna förflytta sig beskrivs. </w:t>
                      </w:r>
                    </w:p>
                    <w:p w:rsidR="0097647A" w:rsidRDefault="0097647A" w:rsidP="00AD0754">
                      <w:r>
                        <w:rPr>
                          <w:i/>
                        </w:rPr>
                        <w:t>Beskriv hur</w:t>
                      </w:r>
                      <w:r w:rsidRPr="00B45F8C">
                        <w:rPr>
                          <w:i/>
                        </w:rPr>
                        <w:t xml:space="preserve"> förutsättningar</w:t>
                      </w:r>
                      <w:r>
                        <w:rPr>
                          <w:i/>
                        </w:rPr>
                        <w:t>na</w:t>
                      </w:r>
                      <w:r w:rsidRPr="00B45F8C">
                        <w:rPr>
                          <w:i/>
                        </w:rPr>
                        <w:t xml:space="preserve"> för tillgänglighetssäkr</w:t>
                      </w:r>
                      <w:r>
                        <w:rPr>
                          <w:i/>
                        </w:rPr>
                        <w:t>ing av</w:t>
                      </w:r>
                      <w:r w:rsidRPr="00B45F8C">
                        <w:rPr>
                          <w:i/>
                        </w:rPr>
                        <w:t xml:space="preserve"> gångpassager och övergångsställen</w:t>
                      </w:r>
                      <w:r>
                        <w:rPr>
                          <w:i/>
                        </w:rPr>
                        <w:t xml:space="preserve"> ser ut.</w:t>
                      </w:r>
                      <w:r w:rsidRPr="007478A4">
                        <w:t xml:space="preserve"> </w:t>
                      </w:r>
                    </w:p>
                    <w:p w:rsidR="0097647A" w:rsidRDefault="0097647A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F</w:t>
                      </w:r>
                      <w:r w:rsidRPr="00B45F8C">
                        <w:rPr>
                          <w:i/>
                        </w:rPr>
                        <w:t>o</w:t>
                      </w:r>
                      <w:r>
                        <w:rPr>
                          <w:i/>
                        </w:rPr>
                        <w:t>rdons framkomlighet kontrollera</w:t>
                      </w:r>
                      <w:r w:rsidRPr="00B45F8C">
                        <w:rPr>
                          <w:i/>
                        </w:rPr>
                        <w:t xml:space="preserve">s med hjälp av </w:t>
                      </w:r>
                      <w:proofErr w:type="spellStart"/>
                      <w:r w:rsidRPr="00B45F8C">
                        <w:rPr>
                          <w:i/>
                        </w:rPr>
                        <w:t>körspår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  <w:r w:rsidRPr="00B45F8C">
                        <w:rPr>
                          <w:i/>
                        </w:rPr>
                        <w:t xml:space="preserve"> Infoga skisser i utredningen/trafikförslag</w:t>
                      </w:r>
                      <w:r>
                        <w:rPr>
                          <w:i/>
                        </w:rPr>
                        <w:t>et där så är motiverat.</w:t>
                      </w:r>
                    </w:p>
                    <w:p w:rsidR="0097647A" w:rsidRDefault="0097647A" w:rsidP="00AD0754"/>
                  </w:txbxContent>
                </v:textbox>
              </v:shape>
            </w:pict>
          </mc:Fallback>
        </mc:AlternateContent>
      </w:r>
    </w:p>
    <w:p w:rsidR="00AD0754" w:rsidRPr="00AD0754" w:rsidRDefault="00AD0754" w:rsidP="00AD0754"/>
    <w:p w:rsidR="00AD0754" w:rsidRPr="00AD0754" w:rsidRDefault="00AD0754" w:rsidP="00AD0754"/>
    <w:p w:rsidR="00AD0754" w:rsidRPr="00AD0754" w:rsidRDefault="00AD0754" w:rsidP="00AD0754"/>
    <w:p w:rsidR="00AD0754" w:rsidRPr="00AD0754" w:rsidRDefault="00AD0754" w:rsidP="00AD0754"/>
    <w:p w:rsidR="00AD0754" w:rsidRPr="00AD0754" w:rsidRDefault="00AD0754" w:rsidP="00AD0754"/>
    <w:p w:rsidR="00AD0754" w:rsidRDefault="00AD0754" w:rsidP="00AD0754"/>
    <w:p w:rsidR="00AD0754" w:rsidRDefault="00AD0754" w:rsidP="00AD0754"/>
    <w:p w:rsidR="00AD0754" w:rsidRDefault="00AD0754" w:rsidP="00AD0754"/>
    <w:p w:rsidR="00AD0754" w:rsidRPr="00AD0754" w:rsidRDefault="00AD0754" w:rsidP="00AD0754"/>
    <w:p w:rsidR="00AD0754" w:rsidRDefault="00AD0754" w:rsidP="00AD0754"/>
    <w:p w:rsidR="00AD0754" w:rsidRPr="00AD0754" w:rsidRDefault="00AD0754" w:rsidP="00AD0754"/>
    <w:p w:rsidR="00AD0754" w:rsidRPr="00AD0754" w:rsidRDefault="00AD0754" w:rsidP="00AD0754"/>
    <w:p w:rsidR="00BB75A2" w:rsidRDefault="00BB75A2" w:rsidP="0060105C">
      <w:pPr>
        <w:pStyle w:val="Numreradrubrik3"/>
      </w:pPr>
      <w:bookmarkStart w:id="35" w:name="_Toc340680680"/>
      <w:r>
        <w:t>Trafiksäkerhet</w:t>
      </w:r>
      <w:bookmarkEnd w:id="35"/>
      <w:r>
        <w:t xml:space="preserve"> </w:t>
      </w:r>
    </w:p>
    <w:p w:rsidR="00AD0754" w:rsidRPr="00AD0754" w:rsidRDefault="008166FF" w:rsidP="007478A4">
      <w:bookmarkStart w:id="36" w:name="OLE_LINK1"/>
      <w:bookmarkStart w:id="37" w:name="OLE_LINK2"/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214630</wp:posOffset>
                </wp:positionV>
                <wp:extent cx="5124450" cy="1333500"/>
                <wp:effectExtent l="0" t="0" r="0" b="0"/>
                <wp:wrapNone/>
                <wp:docPr id="3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trafik</w:t>
                            </w:r>
                            <w:r w:rsidRPr="00B45F8C">
                              <w:rPr>
                                <w:i/>
                              </w:rPr>
                              <w:t xml:space="preserve">förslagets påverkan på </w:t>
                            </w:r>
                            <w:r>
                              <w:rPr>
                                <w:i/>
                              </w:rPr>
                              <w:t xml:space="preserve">trafiksäkerheten jämfört med nollalternativet. </w:t>
                            </w:r>
                          </w:p>
                          <w:p w:rsidR="0097647A" w:rsidRPr="00B45F8C" w:rsidRDefault="0097647A" w:rsidP="00AD0754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Beskriv </w:t>
                            </w:r>
                            <w:r>
                              <w:rPr>
                                <w:i/>
                              </w:rPr>
                              <w:t>vilka</w:t>
                            </w:r>
                            <w:r w:rsidRPr="00B45F8C">
                              <w:rPr>
                                <w:i/>
                              </w:rPr>
                              <w:t xml:space="preserve"> anpass</w:t>
                            </w:r>
                            <w:r>
                              <w:rPr>
                                <w:i/>
                              </w:rPr>
                              <w:t>ningar som gjorts</w:t>
                            </w:r>
                            <w:r w:rsidRPr="00B45F8C">
                              <w:rPr>
                                <w:i/>
                              </w:rPr>
                              <w:t xml:space="preserve"> för att nå erfo</w:t>
                            </w:r>
                            <w:r>
                              <w:rPr>
                                <w:i/>
                              </w:rPr>
                              <w:t>r</w:t>
                            </w:r>
                            <w:r w:rsidRPr="00B45F8C">
                              <w:rPr>
                                <w:i/>
                              </w:rPr>
                              <w:t>derlig trafiksäkerhet.</w:t>
                            </w:r>
                          </w:p>
                          <w:p w:rsidR="0097647A" w:rsidRDefault="0097647A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Beskriv hur siktförhållandena kommer att bli </w:t>
                            </w:r>
                            <w:r w:rsidRPr="00C156DE">
                              <w:rPr>
                                <w:i/>
                                <w:color w:val="auto"/>
                              </w:rPr>
                              <w:t xml:space="preserve">(utgå från sikttriangeln – TH kap </w:t>
                            </w:r>
                            <w:r w:rsidRPr="00F56E42">
                              <w:rPr>
                                <w:i/>
                                <w:color w:val="auto"/>
                              </w:rPr>
                              <w:t xml:space="preserve">3FE) </w:t>
                            </w:r>
                            <w:r>
                              <w:rPr>
                                <w:i/>
                              </w:rPr>
                              <w:t xml:space="preserve">och hur gångpassager och övergångsställen har säkrats (eller varför de inte har säkrats om det är fallet). </w:t>
                            </w:r>
                          </w:p>
                          <w:p w:rsidR="0097647A" w:rsidRDefault="0097647A" w:rsidP="00AD07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1.75pt;margin-top:16.9pt;width:403.5pt;height:1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" fillcolor="#d6e3bc [1302]">
                <v:textbox>
                  <w:txbxContent>
                    <w:p w:rsidR="0097647A" w:rsidRDefault="0097647A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trafik</w:t>
                      </w:r>
                      <w:r w:rsidRPr="00B45F8C">
                        <w:rPr>
                          <w:i/>
                        </w:rPr>
                        <w:t xml:space="preserve">förslagets påverkan på </w:t>
                      </w:r>
                      <w:r>
                        <w:rPr>
                          <w:i/>
                        </w:rPr>
                        <w:t xml:space="preserve">trafiksäkerheten jämfört med nollalternativet. </w:t>
                      </w:r>
                    </w:p>
                    <w:p w:rsidR="0097647A" w:rsidRPr="00B45F8C" w:rsidRDefault="0097647A" w:rsidP="00AD0754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Beskriv </w:t>
                      </w:r>
                      <w:r>
                        <w:rPr>
                          <w:i/>
                        </w:rPr>
                        <w:t>vilka</w:t>
                      </w:r>
                      <w:r w:rsidRPr="00B45F8C">
                        <w:rPr>
                          <w:i/>
                        </w:rPr>
                        <w:t xml:space="preserve"> anpass</w:t>
                      </w:r>
                      <w:r>
                        <w:rPr>
                          <w:i/>
                        </w:rPr>
                        <w:t>ningar som gjorts</w:t>
                      </w:r>
                      <w:r w:rsidRPr="00B45F8C">
                        <w:rPr>
                          <w:i/>
                        </w:rPr>
                        <w:t xml:space="preserve"> för att nå erfo</w:t>
                      </w:r>
                      <w:r>
                        <w:rPr>
                          <w:i/>
                        </w:rPr>
                        <w:t>r</w:t>
                      </w:r>
                      <w:r w:rsidRPr="00B45F8C">
                        <w:rPr>
                          <w:i/>
                        </w:rPr>
                        <w:t>derlig trafiksäkerhet.</w:t>
                      </w:r>
                    </w:p>
                    <w:p w:rsidR="0097647A" w:rsidRDefault="0097647A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Beskriv hur siktförhållandena kommer att bli </w:t>
                      </w:r>
                      <w:r w:rsidRPr="00C156DE">
                        <w:rPr>
                          <w:i/>
                          <w:color w:val="auto"/>
                        </w:rPr>
                        <w:t xml:space="preserve">(utgå från sikttriangeln – TH kap </w:t>
                      </w:r>
                      <w:r w:rsidRPr="00F56E42">
                        <w:rPr>
                          <w:i/>
                          <w:color w:val="auto"/>
                        </w:rPr>
                        <w:t xml:space="preserve">3FE) </w:t>
                      </w:r>
                      <w:r>
                        <w:rPr>
                          <w:i/>
                        </w:rPr>
                        <w:t xml:space="preserve">och hur gångpassager och övergångsställen har säkrats (eller varför de inte har säkrats om det är fallet). </w:t>
                      </w:r>
                    </w:p>
                    <w:p w:rsidR="0097647A" w:rsidRDefault="0097647A" w:rsidP="00AD0754"/>
                  </w:txbxContent>
                </v:textbox>
              </v:shape>
            </w:pict>
          </mc:Fallback>
        </mc:AlternateContent>
      </w:r>
      <w:r w:rsidR="00AD0754" w:rsidRPr="00AD0754">
        <w:rPr>
          <w:highlight w:val="yellow"/>
        </w:rPr>
        <w:t>X</w:t>
      </w:r>
    </w:p>
    <w:p w:rsidR="00AD0754" w:rsidRPr="00AD0754" w:rsidRDefault="00AD0754" w:rsidP="007478A4"/>
    <w:p w:rsidR="00AD0754" w:rsidRPr="00AD0754" w:rsidRDefault="00AD0754" w:rsidP="007478A4"/>
    <w:p w:rsidR="00AD0754" w:rsidRPr="00AD0754" w:rsidRDefault="00AD0754" w:rsidP="007478A4"/>
    <w:p w:rsidR="00AD0754" w:rsidRPr="00AD0754" w:rsidRDefault="00AD0754" w:rsidP="007478A4"/>
    <w:p w:rsidR="00AD0754" w:rsidRPr="00AD0754" w:rsidRDefault="00AD0754" w:rsidP="007478A4"/>
    <w:p w:rsidR="00AD0754" w:rsidRPr="00AD0754" w:rsidRDefault="00AD0754" w:rsidP="007478A4"/>
    <w:p w:rsidR="007478A4" w:rsidRPr="00B45F8C" w:rsidRDefault="007478A4" w:rsidP="0060105C">
      <w:pPr>
        <w:pStyle w:val="Numreradrubrik3"/>
      </w:pPr>
      <w:bookmarkStart w:id="38" w:name="_Toc340680681"/>
      <w:bookmarkEnd w:id="36"/>
      <w:bookmarkEnd w:id="37"/>
      <w:r w:rsidRPr="00B45F8C">
        <w:t>Trygghet</w:t>
      </w:r>
      <w:bookmarkEnd w:id="38"/>
    </w:p>
    <w:p w:rsidR="00915742" w:rsidRDefault="008166FF" w:rsidP="00D12C81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211455</wp:posOffset>
                </wp:positionV>
                <wp:extent cx="5124450" cy="1285875"/>
                <wp:effectExtent l="0" t="0" r="0" b="9525"/>
                <wp:wrapNone/>
                <wp:docPr id="3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85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Default="0097647A" w:rsidP="0091574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trafik</w:t>
                            </w:r>
                            <w:r w:rsidRPr="00B45F8C">
                              <w:rPr>
                                <w:i/>
                              </w:rPr>
                              <w:t xml:space="preserve">förslagets påverkan på </w:t>
                            </w:r>
                            <w:r>
                              <w:rPr>
                                <w:i/>
                              </w:rPr>
                              <w:t xml:space="preserve">tryggheten jämfört med nollalternativet. </w:t>
                            </w:r>
                          </w:p>
                          <w:p w:rsidR="0097647A" w:rsidRDefault="0097647A" w:rsidP="00915742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vilka förändringar som </w:t>
                            </w:r>
                            <w:r>
                              <w:rPr>
                                <w:i/>
                              </w:rPr>
                              <w:t>trafikförslaget</w:t>
                            </w:r>
                            <w:r w:rsidRPr="00B45F8C">
                              <w:rPr>
                                <w:i/>
                              </w:rPr>
                              <w:t xml:space="preserve"> ger för tryggheten</w:t>
                            </w:r>
                            <w:r>
                              <w:rPr>
                                <w:i/>
                              </w:rPr>
                              <w:t xml:space="preserve"> och vilka anpassningar som gjorts för att uppnå erforderlig trygghet</w:t>
                            </w:r>
                            <w:r w:rsidRPr="00B45F8C">
                              <w:rPr>
                                <w:i/>
                              </w:rPr>
                              <w:t>. Beskriv specifikt hur belysningen påverkar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  <w:r w:rsidRPr="00B45F8C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97647A" w:rsidRPr="00B45F8C" w:rsidRDefault="0097647A" w:rsidP="0091574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Beskriv </w:t>
                            </w:r>
                            <w:r w:rsidRPr="00B45F8C">
                              <w:rPr>
                                <w:i/>
                              </w:rPr>
                              <w:t>hur det sociala perspektivet påverkas allmänt</w:t>
                            </w:r>
                            <w:r>
                              <w:rPr>
                                <w:i/>
                              </w:rPr>
                              <w:t xml:space="preserve"> samt</w:t>
                            </w:r>
                            <w:r w:rsidRPr="00B45F8C">
                              <w:rPr>
                                <w:i/>
                              </w:rPr>
                              <w:t xml:space="preserve"> specifikt för barn och äldre.</w:t>
                            </w:r>
                          </w:p>
                          <w:p w:rsidR="0097647A" w:rsidRDefault="0097647A" w:rsidP="009157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1.75pt;margin-top:16.65pt;width:403.5pt;height:10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" fillcolor="#d6e3bc [1302]">
                <v:textbox>
                  <w:txbxContent>
                    <w:p w:rsidR="0097647A" w:rsidRDefault="0097647A" w:rsidP="0091574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trafik</w:t>
                      </w:r>
                      <w:r w:rsidRPr="00B45F8C">
                        <w:rPr>
                          <w:i/>
                        </w:rPr>
                        <w:t xml:space="preserve">förslagets påverkan på </w:t>
                      </w:r>
                      <w:r>
                        <w:rPr>
                          <w:i/>
                        </w:rPr>
                        <w:t xml:space="preserve">tryggheten jämfört med nollalternativet. </w:t>
                      </w:r>
                    </w:p>
                    <w:p w:rsidR="0097647A" w:rsidRDefault="0097647A" w:rsidP="00915742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Redovisa vilka förändringar som </w:t>
                      </w:r>
                      <w:r>
                        <w:rPr>
                          <w:i/>
                        </w:rPr>
                        <w:t>trafikförslaget</w:t>
                      </w:r>
                      <w:r w:rsidRPr="00B45F8C">
                        <w:rPr>
                          <w:i/>
                        </w:rPr>
                        <w:t xml:space="preserve"> ger för tryggheten</w:t>
                      </w:r>
                      <w:r>
                        <w:rPr>
                          <w:i/>
                        </w:rPr>
                        <w:t xml:space="preserve"> och vilka anpassningar som gjorts för att uppnå erforderlig trygghet</w:t>
                      </w:r>
                      <w:r w:rsidRPr="00B45F8C">
                        <w:rPr>
                          <w:i/>
                        </w:rPr>
                        <w:t>. Beskriv specifikt hur belysningen påverkar</w:t>
                      </w:r>
                      <w:r>
                        <w:rPr>
                          <w:i/>
                        </w:rPr>
                        <w:t>.</w:t>
                      </w:r>
                      <w:r w:rsidRPr="00B45F8C">
                        <w:rPr>
                          <w:i/>
                        </w:rPr>
                        <w:t xml:space="preserve"> </w:t>
                      </w:r>
                    </w:p>
                    <w:p w:rsidR="0097647A" w:rsidRPr="00B45F8C" w:rsidRDefault="0097647A" w:rsidP="0091574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Beskriv </w:t>
                      </w:r>
                      <w:r w:rsidRPr="00B45F8C">
                        <w:rPr>
                          <w:i/>
                        </w:rPr>
                        <w:t>hur det sociala perspektivet påverkas allmänt</w:t>
                      </w:r>
                      <w:r>
                        <w:rPr>
                          <w:i/>
                        </w:rPr>
                        <w:t xml:space="preserve"> samt</w:t>
                      </w:r>
                      <w:r w:rsidRPr="00B45F8C">
                        <w:rPr>
                          <w:i/>
                        </w:rPr>
                        <w:t xml:space="preserve"> specifikt för barn och äldre.</w:t>
                      </w:r>
                    </w:p>
                    <w:p w:rsidR="0097647A" w:rsidRDefault="0097647A" w:rsidP="00915742"/>
                  </w:txbxContent>
                </v:textbox>
              </v:shape>
            </w:pict>
          </mc:Fallback>
        </mc:AlternateContent>
      </w:r>
      <w:r w:rsidR="00915742" w:rsidRPr="00915742">
        <w:rPr>
          <w:highlight w:val="yellow"/>
        </w:rPr>
        <w:t>X</w:t>
      </w:r>
    </w:p>
    <w:p w:rsidR="00915742" w:rsidRDefault="00915742" w:rsidP="00D12C81"/>
    <w:p w:rsidR="001A381D" w:rsidRPr="00915742" w:rsidRDefault="001A381D" w:rsidP="00D12C81"/>
    <w:p w:rsidR="00915742" w:rsidRPr="00915742" w:rsidRDefault="00915742" w:rsidP="00D12C81"/>
    <w:p w:rsidR="00915742" w:rsidRPr="00915742" w:rsidRDefault="00915742" w:rsidP="00D12C81"/>
    <w:p w:rsidR="00365FE5" w:rsidRDefault="00365FE5" w:rsidP="0060105C">
      <w:pPr>
        <w:pStyle w:val="Numreradrubrik3"/>
      </w:pPr>
      <w:bookmarkStart w:id="39" w:name="_Toc340680682"/>
      <w:r>
        <w:lastRenderedPageBreak/>
        <w:t>Miljö</w:t>
      </w:r>
      <w:bookmarkEnd w:id="39"/>
    </w:p>
    <w:p w:rsidR="00290C08" w:rsidRDefault="008166FF" w:rsidP="00290C0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-44150</wp:posOffset>
                </wp:positionH>
                <wp:positionV relativeFrom="paragraph">
                  <wp:posOffset>236975</wp:posOffset>
                </wp:positionV>
                <wp:extent cx="5124450" cy="2337758"/>
                <wp:effectExtent l="0" t="0" r="19050" b="24765"/>
                <wp:wrapNone/>
                <wp:docPr id="3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33775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B45F8C" w:rsidRDefault="0097647A" w:rsidP="00290C0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om och hur</w:t>
                            </w:r>
                            <w:r w:rsidRPr="00B45F8C">
                              <w:rPr>
                                <w:i/>
                              </w:rPr>
                              <w:t xml:space="preserve"> förslaget </w:t>
                            </w:r>
                            <w:r>
                              <w:rPr>
                                <w:i/>
                              </w:rPr>
                              <w:t>påverkar miljön jämfört med nollalternativet med uppdelning på punkterna nedan.</w:t>
                            </w:r>
                          </w:p>
                          <w:p w:rsidR="0097647A" w:rsidRPr="00C156DE" w:rsidRDefault="0097647A" w:rsidP="00290C08">
                            <w:pPr>
                              <w:pStyle w:val="Liststycke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strike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Hälsa; luftk</w:t>
                            </w:r>
                            <w:r>
                              <w:rPr>
                                <w:i/>
                              </w:rPr>
                              <w:t>valitet, buller och vibrationer. G</w:t>
                            </w:r>
                            <w:r w:rsidRPr="00B45F8C">
                              <w:rPr>
                                <w:i/>
                              </w:rPr>
                              <w:t xml:space="preserve">löm ej maxvärdet för buller samt tänk även på om det kan förekomma mer lågfrekvent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B45F8C">
                              <w:rPr>
                                <w:i/>
                              </w:rPr>
                              <w:t xml:space="preserve">buller.   </w:t>
                            </w:r>
                          </w:p>
                          <w:p w:rsidR="0097647A" w:rsidRPr="00580004" w:rsidRDefault="0097647A" w:rsidP="00290C08">
                            <w:pPr>
                              <w:pStyle w:val="Liststycke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Klimat; CO2-utsläp.</w:t>
                            </w:r>
                            <w:r w:rsidRPr="00580004">
                              <w:rPr>
                                <w:i/>
                              </w:rPr>
                              <w:t xml:space="preserve">                       </w:t>
                            </w:r>
                          </w:p>
                          <w:p w:rsidR="0097647A" w:rsidRPr="00C83329" w:rsidRDefault="0097647A" w:rsidP="00290C08">
                            <w:pPr>
                              <w:rPr>
                                <w:i/>
                              </w:rPr>
                            </w:pPr>
                            <w:r w:rsidRPr="00C83329">
                              <w:rPr>
                                <w:i/>
                              </w:rPr>
                              <w:t>Beskriv</w:t>
                            </w:r>
                            <w:r>
                              <w:rPr>
                                <w:i/>
                              </w:rPr>
                              <w:t xml:space="preserve"> också</w:t>
                            </w:r>
                            <w:r w:rsidRPr="00C83329">
                              <w:rPr>
                                <w:i/>
                              </w:rPr>
                              <w:t xml:space="preserve"> om det kommer att krävas bergsprängning. </w:t>
                            </w:r>
                            <w:r>
                              <w:rPr>
                                <w:i/>
                              </w:rPr>
                              <w:t>Om det finns osäkerheter så beskrivs de också här liksom om det rekommenderas något fortsatt arbete.</w:t>
                            </w:r>
                            <w:r w:rsidRPr="00C83329">
                              <w:rPr>
                                <w:i/>
                              </w:rPr>
                              <w:t xml:space="preserve">                        </w:t>
                            </w:r>
                          </w:p>
                          <w:p w:rsidR="0097647A" w:rsidRDefault="0097647A" w:rsidP="00290C08">
                            <w:pPr>
                              <w:rPr>
                                <w:i/>
                              </w:rPr>
                            </w:pPr>
                            <w:r w:rsidRPr="00C83329">
                              <w:rPr>
                                <w:i/>
                              </w:rPr>
                              <w:t>Beskriv hur befintlig markmiljö i området påverkar genomförandet av trafikförslaget.</w:t>
                            </w:r>
                            <w:r>
                              <w:rPr>
                                <w:i/>
                              </w:rPr>
                              <w:t xml:space="preserve"> Likt fallet med bergsprängning beskrivs eventuella osäkerheter och rekommendationer kring fortsatt arbete.</w:t>
                            </w:r>
                            <w:r w:rsidRPr="00C83329">
                              <w:rPr>
                                <w:i/>
                              </w:rPr>
                              <w:t xml:space="preserve">       </w:t>
                            </w:r>
                          </w:p>
                          <w:p w:rsidR="0097647A" w:rsidRDefault="0097647A" w:rsidP="00290C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3.5pt;margin-top:18.65pt;width:403.5pt;height:184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" fillcolor="#d6e3bc [1302]">
                <v:textbox>
                  <w:txbxContent>
                    <w:p w:rsidR="0097647A" w:rsidRPr="00B45F8C" w:rsidRDefault="0097647A" w:rsidP="00290C0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om och hur</w:t>
                      </w:r>
                      <w:r w:rsidRPr="00B45F8C">
                        <w:rPr>
                          <w:i/>
                        </w:rPr>
                        <w:t xml:space="preserve"> förslaget </w:t>
                      </w:r>
                      <w:r>
                        <w:rPr>
                          <w:i/>
                        </w:rPr>
                        <w:t>påverkar miljön jämfört med nollalternativet med uppdelning på punkterna nedan.</w:t>
                      </w:r>
                    </w:p>
                    <w:p w:rsidR="0097647A" w:rsidRPr="00C156DE" w:rsidRDefault="0097647A" w:rsidP="00290C08">
                      <w:pPr>
                        <w:pStyle w:val="Liststycke"/>
                        <w:numPr>
                          <w:ilvl w:val="0"/>
                          <w:numId w:val="18"/>
                        </w:numPr>
                        <w:rPr>
                          <w:i/>
                          <w:strike/>
                        </w:rPr>
                      </w:pPr>
                      <w:r w:rsidRPr="00B45F8C">
                        <w:rPr>
                          <w:i/>
                        </w:rPr>
                        <w:t>Hälsa; luftk</w:t>
                      </w:r>
                      <w:r>
                        <w:rPr>
                          <w:i/>
                        </w:rPr>
                        <w:t>valitet, buller och vibrationer. G</w:t>
                      </w:r>
                      <w:r w:rsidRPr="00B45F8C">
                        <w:rPr>
                          <w:i/>
                        </w:rPr>
                        <w:t xml:space="preserve">löm ej maxvärdet för buller samt tänk även på om det kan förekomma mer lågfrekvent </w:t>
                      </w:r>
                      <w:r>
                        <w:rPr>
                          <w:i/>
                        </w:rPr>
                        <w:tab/>
                      </w:r>
                      <w:r w:rsidRPr="00B45F8C">
                        <w:rPr>
                          <w:i/>
                        </w:rPr>
                        <w:t xml:space="preserve">buller.   </w:t>
                      </w:r>
                    </w:p>
                    <w:p w:rsidR="0097647A" w:rsidRPr="00580004" w:rsidRDefault="0097647A" w:rsidP="00290C08">
                      <w:pPr>
                        <w:pStyle w:val="Liststycke"/>
                        <w:numPr>
                          <w:ilvl w:val="0"/>
                          <w:numId w:val="18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Klimat; CO2-utsläp.</w:t>
                      </w:r>
                      <w:r w:rsidRPr="00580004">
                        <w:rPr>
                          <w:i/>
                        </w:rPr>
                        <w:t xml:space="preserve">                       </w:t>
                      </w:r>
                    </w:p>
                    <w:p w:rsidR="0097647A" w:rsidRPr="00C83329" w:rsidRDefault="0097647A" w:rsidP="00290C08">
                      <w:pPr>
                        <w:rPr>
                          <w:i/>
                        </w:rPr>
                      </w:pPr>
                      <w:r w:rsidRPr="00C83329">
                        <w:rPr>
                          <w:i/>
                        </w:rPr>
                        <w:t>Beskriv</w:t>
                      </w:r>
                      <w:r>
                        <w:rPr>
                          <w:i/>
                        </w:rPr>
                        <w:t xml:space="preserve"> också</w:t>
                      </w:r>
                      <w:r w:rsidRPr="00C83329">
                        <w:rPr>
                          <w:i/>
                        </w:rPr>
                        <w:t xml:space="preserve"> om det kommer att krävas bergsprängning. </w:t>
                      </w:r>
                      <w:r>
                        <w:rPr>
                          <w:i/>
                        </w:rPr>
                        <w:t>Om det finns osäkerheter så beskrivs de också här liksom om det rekommenderas något fortsatt arbete.</w:t>
                      </w:r>
                      <w:r w:rsidRPr="00C83329">
                        <w:rPr>
                          <w:i/>
                        </w:rPr>
                        <w:t xml:space="preserve">                        </w:t>
                      </w:r>
                    </w:p>
                    <w:p w:rsidR="0097647A" w:rsidRDefault="0097647A" w:rsidP="00290C08">
                      <w:pPr>
                        <w:rPr>
                          <w:i/>
                        </w:rPr>
                      </w:pPr>
                      <w:r w:rsidRPr="00C83329">
                        <w:rPr>
                          <w:i/>
                        </w:rPr>
                        <w:t>Beskriv hur befintlig markmiljö i området påverkar genomförandet av trafikförslaget.</w:t>
                      </w:r>
                      <w:r>
                        <w:rPr>
                          <w:i/>
                        </w:rPr>
                        <w:t xml:space="preserve"> Likt fallet med bergsprängning beskrivs eventuella osäkerheter och rekommendationer kring fortsatt arbete.</w:t>
                      </w:r>
                      <w:r w:rsidRPr="00C83329">
                        <w:rPr>
                          <w:i/>
                        </w:rPr>
                        <w:t xml:space="preserve">       </w:t>
                      </w:r>
                    </w:p>
                    <w:p w:rsidR="0097647A" w:rsidRDefault="0097647A" w:rsidP="00290C08"/>
                  </w:txbxContent>
                </v:textbox>
              </v:shape>
            </w:pict>
          </mc:Fallback>
        </mc:AlternateContent>
      </w:r>
      <w:r w:rsidR="00290C08" w:rsidRPr="00290C08">
        <w:rPr>
          <w:highlight w:val="yellow"/>
        </w:rPr>
        <w:t>X</w:t>
      </w:r>
    </w:p>
    <w:p w:rsidR="00290C08" w:rsidRDefault="00290C08" w:rsidP="00290C08"/>
    <w:p w:rsidR="00290C08" w:rsidRDefault="00290C08" w:rsidP="00290C08"/>
    <w:p w:rsidR="00290C08" w:rsidRDefault="00290C08" w:rsidP="00290C08"/>
    <w:p w:rsidR="00290C08" w:rsidRDefault="00290C08" w:rsidP="00290C08"/>
    <w:p w:rsidR="00290C08" w:rsidRDefault="00290C08" w:rsidP="00290C08"/>
    <w:p w:rsidR="00290C08" w:rsidRDefault="00290C08" w:rsidP="00290C08"/>
    <w:p w:rsidR="00290C08" w:rsidRDefault="00290C08" w:rsidP="00290C08"/>
    <w:p w:rsidR="00290C08" w:rsidRDefault="00290C08" w:rsidP="00290C08"/>
    <w:p w:rsidR="003D5242" w:rsidRPr="00290C08" w:rsidRDefault="003D5242" w:rsidP="00290C08"/>
    <w:p w:rsidR="0060105C" w:rsidRPr="0060105C" w:rsidRDefault="0060105C" w:rsidP="0060105C">
      <w:pPr>
        <w:pStyle w:val="Numreradrubrik2"/>
      </w:pPr>
      <w:bookmarkStart w:id="40" w:name="_Toc340680683"/>
      <w:r>
        <w:t>Tekniska faktorer</w:t>
      </w:r>
      <w:bookmarkEnd w:id="40"/>
    </w:p>
    <w:p w:rsidR="00365FE5" w:rsidRDefault="00365FE5" w:rsidP="0060105C">
      <w:pPr>
        <w:pStyle w:val="Numreradrubrik3"/>
      </w:pPr>
      <w:bookmarkStart w:id="41" w:name="_Toc340680684"/>
      <w:r>
        <w:t>Geoteknik</w:t>
      </w:r>
      <w:bookmarkEnd w:id="41"/>
    </w:p>
    <w:p w:rsidR="00F47276" w:rsidRDefault="00F47276" w:rsidP="00F47276">
      <w:r w:rsidRPr="00F47276">
        <w:rPr>
          <w:highlight w:val="yellow"/>
        </w:rPr>
        <w:t>X</w:t>
      </w:r>
    </w:p>
    <w:p w:rsidR="00F47276" w:rsidRDefault="008166FF" w:rsidP="00F47276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22860</wp:posOffset>
                </wp:positionV>
                <wp:extent cx="5124450" cy="1143000"/>
                <wp:effectExtent l="0" t="0" r="0" b="0"/>
                <wp:wrapNone/>
                <wp:docPr id="3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143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B45F8C" w:rsidRDefault="0097647A" w:rsidP="00F4727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om och i så fall hur</w:t>
                            </w:r>
                            <w:r w:rsidRPr="00B45F8C">
                              <w:rPr>
                                <w:i/>
                              </w:rPr>
                              <w:t xml:space="preserve"> de geotekniska förhållandena </w:t>
                            </w:r>
                            <w:r>
                              <w:rPr>
                                <w:i/>
                              </w:rPr>
                              <w:t xml:space="preserve">påverkas av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åtgärdena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 Finns osäkerhet beskrivs den liksom om det krävs geoteknisk undersökning för att kunna få en komplett bild av geoteknikens påverkan.</w:t>
                            </w:r>
                          </w:p>
                          <w:p w:rsidR="0097647A" w:rsidRDefault="0097647A" w:rsidP="00F4727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också om och hur</w:t>
                            </w:r>
                            <w:r w:rsidRPr="00B45F8C">
                              <w:rPr>
                                <w:i/>
                              </w:rPr>
                              <w:t xml:space="preserve"> de geotekniska förhållandena</w:t>
                            </w:r>
                            <w:r>
                              <w:rPr>
                                <w:i/>
                              </w:rPr>
                              <w:t xml:space="preserve"> påverkar själva</w:t>
                            </w:r>
                            <w:r w:rsidRPr="00B45F8C">
                              <w:rPr>
                                <w:i/>
                              </w:rPr>
                              <w:t xml:space="preserve"> genomförandet</w:t>
                            </w:r>
                            <w:r>
                              <w:rPr>
                                <w:i/>
                              </w:rPr>
                              <w:t xml:space="preserve"> av trafikförslaget.</w:t>
                            </w:r>
                          </w:p>
                          <w:p w:rsidR="0097647A" w:rsidRDefault="0097647A" w:rsidP="00F47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4pt;margin-top:1.8pt;width:403.5pt;height:9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" fillcolor="#d6e3bc [1302]">
                <v:textbox>
                  <w:txbxContent>
                    <w:p w:rsidR="0097647A" w:rsidRPr="00B45F8C" w:rsidRDefault="0097647A" w:rsidP="00F4727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om och i så fall hur</w:t>
                      </w:r>
                      <w:r w:rsidRPr="00B45F8C">
                        <w:rPr>
                          <w:i/>
                        </w:rPr>
                        <w:t xml:space="preserve"> de geotekniska förhållandena </w:t>
                      </w:r>
                      <w:r>
                        <w:rPr>
                          <w:i/>
                        </w:rPr>
                        <w:t xml:space="preserve">påverkas av </w:t>
                      </w:r>
                      <w:proofErr w:type="spellStart"/>
                      <w:r>
                        <w:rPr>
                          <w:i/>
                        </w:rPr>
                        <w:t>åtgärdena</w:t>
                      </w:r>
                      <w:proofErr w:type="spellEnd"/>
                      <w:r>
                        <w:rPr>
                          <w:i/>
                        </w:rPr>
                        <w:t>. Finns osäkerhet beskrivs den liksom om det krävs geoteknisk undersökning för att kunna få en komplett bild av geoteknikens påverkan.</w:t>
                      </w:r>
                    </w:p>
                    <w:p w:rsidR="0097647A" w:rsidRDefault="0097647A" w:rsidP="00F4727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också om och hur</w:t>
                      </w:r>
                      <w:r w:rsidRPr="00B45F8C">
                        <w:rPr>
                          <w:i/>
                        </w:rPr>
                        <w:t xml:space="preserve"> de geotekniska förhållandena</w:t>
                      </w:r>
                      <w:r>
                        <w:rPr>
                          <w:i/>
                        </w:rPr>
                        <w:t xml:space="preserve"> påverkar själva</w:t>
                      </w:r>
                      <w:r w:rsidRPr="00B45F8C">
                        <w:rPr>
                          <w:i/>
                        </w:rPr>
                        <w:t xml:space="preserve"> genomförandet</w:t>
                      </w:r>
                      <w:r>
                        <w:rPr>
                          <w:i/>
                        </w:rPr>
                        <w:t xml:space="preserve"> av trafikförslaget.</w:t>
                      </w:r>
                    </w:p>
                    <w:p w:rsidR="0097647A" w:rsidRDefault="0097647A" w:rsidP="00F47276"/>
                  </w:txbxContent>
                </v:textbox>
              </v:shape>
            </w:pict>
          </mc:Fallback>
        </mc:AlternateContent>
      </w:r>
    </w:p>
    <w:p w:rsidR="00F47276" w:rsidRDefault="00F47276" w:rsidP="00F47276"/>
    <w:p w:rsidR="00F47276" w:rsidRDefault="00F47276" w:rsidP="00F47276"/>
    <w:p w:rsidR="00F47276" w:rsidRDefault="00F47276" w:rsidP="00F47276"/>
    <w:p w:rsidR="00F47276" w:rsidRPr="00F47276" w:rsidRDefault="00F47276" w:rsidP="00F47276"/>
    <w:p w:rsidR="003D5242" w:rsidRDefault="003D5242" w:rsidP="003D5242">
      <w:pPr>
        <w:pStyle w:val="Numreradrubrik3"/>
        <w:numPr>
          <w:ilvl w:val="0"/>
          <w:numId w:val="0"/>
        </w:numPr>
        <w:ind w:left="851"/>
      </w:pPr>
    </w:p>
    <w:p w:rsidR="00365FE5" w:rsidRDefault="00365FE5" w:rsidP="0060105C">
      <w:pPr>
        <w:pStyle w:val="Numreradrubrik3"/>
      </w:pPr>
      <w:bookmarkStart w:id="42" w:name="_Toc340680685"/>
      <w:r>
        <w:t>Kablar och ledningar samt belysning</w:t>
      </w:r>
      <w:bookmarkEnd w:id="42"/>
    </w:p>
    <w:p w:rsidR="00F47276" w:rsidRDefault="008166FF" w:rsidP="00F47276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-44150</wp:posOffset>
                </wp:positionH>
                <wp:positionV relativeFrom="paragraph">
                  <wp:posOffset>210616</wp:posOffset>
                </wp:positionV>
                <wp:extent cx="5124450" cy="2458529"/>
                <wp:effectExtent l="0" t="0" r="19050" b="18415"/>
                <wp:wrapNone/>
                <wp:docPr id="3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45852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B45F8C" w:rsidRDefault="0097647A" w:rsidP="00F4727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</w:t>
                            </w:r>
                            <w:r w:rsidRPr="00B45F8C">
                              <w:rPr>
                                <w:i/>
                              </w:rPr>
                              <w:t xml:space="preserve"> påverkan på </w:t>
                            </w:r>
                            <w:r>
                              <w:rPr>
                                <w:i/>
                              </w:rPr>
                              <w:t xml:space="preserve">befintliga kablar och ledningar. </w:t>
                            </w:r>
                            <w:r w:rsidRPr="00B45F8C">
                              <w:rPr>
                                <w:i/>
                              </w:rPr>
                              <w:t>Behöver</w:t>
                            </w:r>
                            <w:r>
                              <w:rPr>
                                <w:i/>
                              </w:rPr>
                              <w:t xml:space="preserve"> t.ex.</w:t>
                            </w:r>
                            <w:r w:rsidRPr="00B45F8C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större ledningsåtgärder utföras?</w:t>
                            </w:r>
                            <w:r w:rsidRPr="00B45F8C">
                              <w:rPr>
                                <w:i/>
                              </w:rPr>
                              <w:t xml:space="preserve"> Om osäkerhet råder beskriv den. 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 w:rsidRPr="00B45F8C">
                              <w:rPr>
                                <w:i/>
                              </w:rPr>
                              <w:t xml:space="preserve">vstämning </w:t>
                            </w:r>
                            <w:r>
                              <w:rPr>
                                <w:i/>
                              </w:rPr>
                              <w:t>ska göras med ledningsansvarig – om det inte gjorts så beskriv varför.</w:t>
                            </w:r>
                            <w:r w:rsidRPr="00B45F8C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97647A" w:rsidRPr="00B45F8C" w:rsidRDefault="0097647A" w:rsidP="00F4727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Tänk på hur kablar och ledningar fungerar ihop med</w:t>
                            </w:r>
                            <w:r w:rsidRPr="00B45F8C">
                              <w:rPr>
                                <w:i/>
                              </w:rPr>
                              <w:t xml:space="preserve"> förslagets</w:t>
                            </w:r>
                            <w:r>
                              <w:rPr>
                                <w:i/>
                              </w:rPr>
                              <w:t xml:space="preserve"> träd och belysningsstolpar mm.</w:t>
                            </w:r>
                          </w:p>
                          <w:p w:rsidR="0097647A" w:rsidRDefault="0097647A" w:rsidP="00F4727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</w:t>
                            </w:r>
                            <w:r>
                              <w:rPr>
                                <w:i/>
                              </w:rPr>
                              <w:t>skriv om och hur belysningen påverkas. Sker påverkan på belysningen ska alltid</w:t>
                            </w:r>
                            <w:r w:rsidRPr="00B45F8C">
                              <w:rPr>
                                <w:i/>
                              </w:rPr>
                              <w:t xml:space="preserve"> avstämning </w:t>
                            </w:r>
                            <w:r>
                              <w:rPr>
                                <w:i/>
                              </w:rPr>
                              <w:t>göras med</w:t>
                            </w:r>
                            <w:r w:rsidRPr="00B45F8C">
                              <w:rPr>
                                <w:i/>
                              </w:rPr>
                              <w:t xml:space="preserve"> belysningsansvarig</w:t>
                            </w:r>
                            <w:r>
                              <w:rPr>
                                <w:i/>
                              </w:rPr>
                              <w:t>. Men även där inte påverkan sker direkt bör avstämning göras för att se om eventuella belysningsåtgärder finns planerade och kan samordnas.</w:t>
                            </w:r>
                            <w:r w:rsidRPr="00B45F8C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97647A" w:rsidRDefault="0097647A" w:rsidP="00F4727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kontaktpersoner som det hållits samråd </w:t>
                            </w:r>
                            <w:r>
                              <w:rPr>
                                <w:i/>
                              </w:rPr>
                              <w:t xml:space="preserve">med i </w:t>
                            </w:r>
                            <w:r w:rsidRPr="00F56E42">
                              <w:rPr>
                                <w:i/>
                                <w:color w:val="auto"/>
                              </w:rPr>
                              <w:t xml:space="preserve">Samrådslista </w:t>
                            </w:r>
                            <w:r w:rsidR="00FB4522" w:rsidRPr="00F56E42">
                              <w:rPr>
                                <w:i/>
                                <w:color w:val="auto"/>
                              </w:rPr>
                              <w:t xml:space="preserve">till trafikutredningar </w:t>
                            </w:r>
                            <w:r w:rsidRPr="00F56E42">
                              <w:rPr>
                                <w:i/>
                                <w:color w:val="auto"/>
                              </w:rPr>
                              <w:t>som ska gå med t</w:t>
                            </w:r>
                            <w:r w:rsidR="00F56E42" w:rsidRPr="00F56E42">
                              <w:rPr>
                                <w:i/>
                                <w:color w:val="auto"/>
                              </w:rPr>
                              <w:t>rafikförslaget till Invester</w:t>
                            </w:r>
                            <w:r w:rsidR="00F56E42">
                              <w:rPr>
                                <w:i/>
                              </w:rPr>
                              <w:t>ing.</w:t>
                            </w:r>
                          </w:p>
                          <w:p w:rsidR="0097647A" w:rsidRDefault="0097647A" w:rsidP="00F47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3.5pt;margin-top:16.6pt;width:403.5pt;height:193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" fillcolor="#d6e3bc [1302]">
                <v:textbox>
                  <w:txbxContent>
                    <w:p w:rsidR="0097647A" w:rsidRPr="00B45F8C" w:rsidRDefault="0097647A" w:rsidP="00F4727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</w:t>
                      </w:r>
                      <w:r w:rsidRPr="00B45F8C">
                        <w:rPr>
                          <w:i/>
                        </w:rPr>
                        <w:t xml:space="preserve"> påverkan på </w:t>
                      </w:r>
                      <w:r>
                        <w:rPr>
                          <w:i/>
                        </w:rPr>
                        <w:t xml:space="preserve">befintliga kablar och ledningar. </w:t>
                      </w:r>
                      <w:r w:rsidRPr="00B45F8C">
                        <w:rPr>
                          <w:i/>
                        </w:rPr>
                        <w:t>Behöver</w:t>
                      </w:r>
                      <w:r>
                        <w:rPr>
                          <w:i/>
                        </w:rPr>
                        <w:t xml:space="preserve"> t.ex.</w:t>
                      </w:r>
                      <w:r w:rsidRPr="00B45F8C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större ledningsåtgärder utföras?</w:t>
                      </w:r>
                      <w:r w:rsidRPr="00B45F8C">
                        <w:rPr>
                          <w:i/>
                        </w:rPr>
                        <w:t xml:space="preserve"> Om osäkerhet råder beskriv den.  </w:t>
                      </w:r>
                      <w:r>
                        <w:rPr>
                          <w:i/>
                        </w:rPr>
                        <w:t>A</w:t>
                      </w:r>
                      <w:r w:rsidRPr="00B45F8C">
                        <w:rPr>
                          <w:i/>
                        </w:rPr>
                        <w:t xml:space="preserve">vstämning </w:t>
                      </w:r>
                      <w:r>
                        <w:rPr>
                          <w:i/>
                        </w:rPr>
                        <w:t>ska göras med ledningsansvarig – om det inte gjorts så beskriv varför.</w:t>
                      </w:r>
                      <w:r w:rsidRPr="00B45F8C">
                        <w:rPr>
                          <w:i/>
                        </w:rPr>
                        <w:t xml:space="preserve"> </w:t>
                      </w:r>
                    </w:p>
                    <w:p w:rsidR="0097647A" w:rsidRPr="00B45F8C" w:rsidRDefault="0097647A" w:rsidP="00F4727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Tänk på hur kablar och ledningar fungerar ihop med</w:t>
                      </w:r>
                      <w:r w:rsidRPr="00B45F8C">
                        <w:rPr>
                          <w:i/>
                        </w:rPr>
                        <w:t xml:space="preserve"> förslagets</w:t>
                      </w:r>
                      <w:r>
                        <w:rPr>
                          <w:i/>
                        </w:rPr>
                        <w:t xml:space="preserve"> träd och belysningsstolpar mm.</w:t>
                      </w:r>
                    </w:p>
                    <w:p w:rsidR="0097647A" w:rsidRDefault="0097647A" w:rsidP="00F4727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</w:t>
                      </w:r>
                      <w:r>
                        <w:rPr>
                          <w:i/>
                        </w:rPr>
                        <w:t>skriv om och hur belysningen påverkas. Sker påverkan på belysningen ska alltid</w:t>
                      </w:r>
                      <w:r w:rsidRPr="00B45F8C">
                        <w:rPr>
                          <w:i/>
                        </w:rPr>
                        <w:t xml:space="preserve"> avstämning </w:t>
                      </w:r>
                      <w:r>
                        <w:rPr>
                          <w:i/>
                        </w:rPr>
                        <w:t>göras med</w:t>
                      </w:r>
                      <w:r w:rsidRPr="00B45F8C">
                        <w:rPr>
                          <w:i/>
                        </w:rPr>
                        <w:t xml:space="preserve"> belysningsansvarig</w:t>
                      </w:r>
                      <w:r>
                        <w:rPr>
                          <w:i/>
                        </w:rPr>
                        <w:t>. Men även där inte påverkan sker direkt bör avstämning göras för att se om eventuella belysningsåtgärder finns planerade och kan samordnas.</w:t>
                      </w:r>
                      <w:r w:rsidRPr="00B45F8C">
                        <w:rPr>
                          <w:i/>
                        </w:rPr>
                        <w:t xml:space="preserve"> </w:t>
                      </w:r>
                    </w:p>
                    <w:p w:rsidR="0097647A" w:rsidRDefault="0097647A" w:rsidP="00F4727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Redovisa kontaktpersoner som det hållits samråd </w:t>
                      </w:r>
                      <w:r>
                        <w:rPr>
                          <w:i/>
                        </w:rPr>
                        <w:t xml:space="preserve">med i </w:t>
                      </w:r>
                      <w:r w:rsidRPr="00F56E42">
                        <w:rPr>
                          <w:i/>
                          <w:color w:val="auto"/>
                        </w:rPr>
                        <w:t xml:space="preserve">Samrådslista </w:t>
                      </w:r>
                      <w:r w:rsidR="00FB4522" w:rsidRPr="00F56E42">
                        <w:rPr>
                          <w:i/>
                          <w:color w:val="auto"/>
                        </w:rPr>
                        <w:t xml:space="preserve">till trafikutredningar </w:t>
                      </w:r>
                      <w:r w:rsidRPr="00F56E42">
                        <w:rPr>
                          <w:i/>
                          <w:color w:val="auto"/>
                        </w:rPr>
                        <w:t>som ska gå med t</w:t>
                      </w:r>
                      <w:r w:rsidR="00F56E42" w:rsidRPr="00F56E42">
                        <w:rPr>
                          <w:i/>
                          <w:color w:val="auto"/>
                        </w:rPr>
                        <w:t>rafikförslaget till Invester</w:t>
                      </w:r>
                      <w:r w:rsidR="00F56E42">
                        <w:rPr>
                          <w:i/>
                        </w:rPr>
                        <w:t>ing.</w:t>
                      </w:r>
                    </w:p>
                    <w:p w:rsidR="0097647A" w:rsidRDefault="0097647A" w:rsidP="00F47276"/>
                  </w:txbxContent>
                </v:textbox>
              </v:shape>
            </w:pict>
          </mc:Fallback>
        </mc:AlternateContent>
      </w:r>
      <w:r w:rsidR="00F47276" w:rsidRPr="00F47276">
        <w:rPr>
          <w:highlight w:val="yellow"/>
        </w:rPr>
        <w:t>X</w:t>
      </w:r>
    </w:p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Pr="003D5242" w:rsidRDefault="00F47276" w:rsidP="00F47276"/>
    <w:p w:rsidR="00273775" w:rsidRDefault="00273775" w:rsidP="0060105C">
      <w:pPr>
        <w:pStyle w:val="Numreradrubrik3"/>
      </w:pPr>
      <w:bookmarkStart w:id="43" w:name="_Toc340680686"/>
      <w:r w:rsidRPr="00B45F8C">
        <w:lastRenderedPageBreak/>
        <w:t>Markfrågor</w:t>
      </w:r>
      <w:bookmarkEnd w:id="43"/>
    </w:p>
    <w:p w:rsidR="00F47276" w:rsidRDefault="00F47276" w:rsidP="00F47276">
      <w:r w:rsidRPr="00F47276">
        <w:rPr>
          <w:highlight w:val="yellow"/>
        </w:rPr>
        <w:t>X</w:t>
      </w:r>
    </w:p>
    <w:p w:rsidR="00F47276" w:rsidRDefault="00C156DE" w:rsidP="00F47276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33487</wp:posOffset>
                </wp:positionH>
                <wp:positionV relativeFrom="paragraph">
                  <wp:posOffset>140791</wp:posOffset>
                </wp:positionV>
                <wp:extent cx="5124450" cy="2656936"/>
                <wp:effectExtent l="0" t="0" r="19050" b="10160"/>
                <wp:wrapNone/>
                <wp:docPr id="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65693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47A" w:rsidRPr="00F56E42" w:rsidRDefault="0097647A" w:rsidP="00F47276">
                            <w:pPr>
                              <w:rPr>
                                <w:i/>
                                <w:color w:val="auto"/>
                              </w:rPr>
                            </w:pPr>
                            <w:r w:rsidRPr="00F56E42">
                              <w:rPr>
                                <w:i/>
                                <w:color w:val="auto"/>
                              </w:rPr>
                              <w:t>Beskriv om och hur trafikförslaget kräver åtgärder vad det gäller nedanstående punkter samt i så fall i vilken omfattning.  Finns osäkerhet så skall den tas upp samt vad den beror på.</w:t>
                            </w:r>
                          </w:p>
                          <w:p w:rsidR="0097647A" w:rsidRPr="00F56E42" w:rsidRDefault="0097647A" w:rsidP="00F47276">
                            <w:pPr>
                              <w:pStyle w:val="Liststycke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  <w:color w:val="auto"/>
                              </w:rPr>
                            </w:pPr>
                            <w:r w:rsidRPr="00F56E42">
                              <w:rPr>
                                <w:i/>
                                <w:color w:val="auto"/>
                              </w:rPr>
                              <w:t>ändringar av befintlig detaljplan</w:t>
                            </w:r>
                          </w:p>
                          <w:p w:rsidR="0097647A" w:rsidRPr="00F56E42" w:rsidRDefault="0097647A" w:rsidP="00F47276">
                            <w:pPr>
                              <w:pStyle w:val="Liststycke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  <w:color w:val="auto"/>
                              </w:rPr>
                            </w:pPr>
                            <w:r w:rsidRPr="00F56E42">
                              <w:rPr>
                                <w:i/>
                                <w:color w:val="auto"/>
                              </w:rPr>
                              <w:t xml:space="preserve">servitut eller annan rätt (ange mellan vilka parter rättigheten ska säkerställas)        </w:t>
                            </w:r>
                          </w:p>
                          <w:p w:rsidR="0097647A" w:rsidRPr="00F56E42" w:rsidRDefault="0097647A" w:rsidP="00F47276">
                            <w:pPr>
                              <w:pStyle w:val="Liststycke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  <w:color w:val="auto"/>
                              </w:rPr>
                            </w:pPr>
                            <w:r w:rsidRPr="00F56E42">
                              <w:rPr>
                                <w:i/>
                                <w:color w:val="auto"/>
                              </w:rPr>
                              <w:t xml:space="preserve">bygglov         </w:t>
                            </w:r>
                          </w:p>
                          <w:p w:rsidR="0097647A" w:rsidRPr="00F56E42" w:rsidRDefault="0097647A" w:rsidP="00F47276">
                            <w:pPr>
                              <w:pStyle w:val="Liststycke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  <w:color w:val="auto"/>
                              </w:rPr>
                            </w:pPr>
                            <w:r w:rsidRPr="00F56E42">
                              <w:rPr>
                                <w:i/>
                                <w:color w:val="auto"/>
                              </w:rPr>
                              <w:t>vattendom</w:t>
                            </w:r>
                          </w:p>
                          <w:p w:rsidR="0097647A" w:rsidRPr="00F56E42" w:rsidRDefault="0097647A" w:rsidP="00F47276">
                            <w:pPr>
                              <w:pStyle w:val="Liststycke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  <w:color w:val="auto"/>
                              </w:rPr>
                            </w:pPr>
                            <w:r w:rsidRPr="00F56E42">
                              <w:rPr>
                                <w:i/>
                                <w:color w:val="auto"/>
                              </w:rPr>
                              <w:t>fornlämningar (Se TH kap 12AH</w:t>
                            </w:r>
                            <w:r w:rsidR="00F56E42" w:rsidRPr="00F56E42">
                              <w:rPr>
                                <w:i/>
                                <w:color w:val="auto"/>
                              </w:rPr>
                              <w:t>)</w:t>
                            </w:r>
                            <w:r w:rsidRPr="00F56E42">
                              <w:rPr>
                                <w:i/>
                                <w:color w:val="auto"/>
                              </w:rPr>
                              <w:t xml:space="preserve">                         </w:t>
                            </w:r>
                          </w:p>
                          <w:p w:rsidR="0097647A" w:rsidRPr="00F56E42" w:rsidRDefault="0097647A" w:rsidP="00F47276">
                            <w:pPr>
                              <w:rPr>
                                <w:i/>
                                <w:color w:val="auto"/>
                              </w:rPr>
                            </w:pPr>
                            <w:r w:rsidRPr="00F56E42">
                              <w:rPr>
                                <w:i/>
                                <w:color w:val="auto"/>
                              </w:rPr>
                              <w:t xml:space="preserve">Redovisa kontaktpersoner som det hållits samråd med i Samrådslista </w:t>
                            </w:r>
                            <w:r w:rsidR="00293A10" w:rsidRPr="00F56E42">
                              <w:rPr>
                                <w:i/>
                                <w:color w:val="auto"/>
                              </w:rPr>
                              <w:t xml:space="preserve">till trafikutredningar </w:t>
                            </w:r>
                            <w:r w:rsidRPr="00F56E42">
                              <w:rPr>
                                <w:i/>
                                <w:color w:val="auto"/>
                              </w:rPr>
                              <w:t>som ska gå med trafikförslaget till Investering</w:t>
                            </w:r>
                            <w:r w:rsidR="00F56E42" w:rsidRPr="00F56E42">
                              <w:rPr>
                                <w:i/>
                                <w:color w:val="auto"/>
                              </w:rPr>
                              <w:t>.</w:t>
                            </w:r>
                          </w:p>
                          <w:p w:rsidR="0097647A" w:rsidRDefault="0097647A" w:rsidP="00F47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.65pt;margin-top:11.1pt;width:403.5pt;height:209.2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" fillcolor="#d6e3bc [1302]">
                <v:textbox>
                  <w:txbxContent>
                    <w:p w:rsidR="0097647A" w:rsidRPr="00F56E42" w:rsidRDefault="0097647A" w:rsidP="00F47276">
                      <w:pPr>
                        <w:rPr>
                          <w:i/>
                          <w:color w:val="auto"/>
                        </w:rPr>
                      </w:pPr>
                      <w:r w:rsidRPr="00F56E42">
                        <w:rPr>
                          <w:i/>
                          <w:color w:val="auto"/>
                        </w:rPr>
                        <w:t>Beskriv om och hur trafikförslaget kräver åtgärder vad det gäller nedanstående punkter samt i så fall i vilken omfattning.  Finns osäkerhet så skall den tas upp samt vad den beror på.</w:t>
                      </w:r>
                    </w:p>
                    <w:p w:rsidR="0097647A" w:rsidRPr="00F56E42" w:rsidRDefault="0097647A" w:rsidP="00F47276">
                      <w:pPr>
                        <w:pStyle w:val="Liststycke"/>
                        <w:numPr>
                          <w:ilvl w:val="0"/>
                          <w:numId w:val="20"/>
                        </w:numPr>
                        <w:rPr>
                          <w:i/>
                          <w:color w:val="auto"/>
                        </w:rPr>
                      </w:pPr>
                      <w:r w:rsidRPr="00F56E42">
                        <w:rPr>
                          <w:i/>
                          <w:color w:val="auto"/>
                        </w:rPr>
                        <w:t>ändringar av befintlig detaljplan</w:t>
                      </w:r>
                    </w:p>
                    <w:p w:rsidR="0097647A" w:rsidRPr="00F56E42" w:rsidRDefault="0097647A" w:rsidP="00F47276">
                      <w:pPr>
                        <w:pStyle w:val="Liststycke"/>
                        <w:numPr>
                          <w:ilvl w:val="0"/>
                          <w:numId w:val="20"/>
                        </w:numPr>
                        <w:rPr>
                          <w:i/>
                          <w:color w:val="auto"/>
                        </w:rPr>
                      </w:pPr>
                      <w:r w:rsidRPr="00F56E42">
                        <w:rPr>
                          <w:i/>
                          <w:color w:val="auto"/>
                        </w:rPr>
                        <w:t xml:space="preserve">servitut eller annan rätt (ange mellan vilka parter rättigheten ska säkerställas)        </w:t>
                      </w:r>
                    </w:p>
                    <w:p w:rsidR="0097647A" w:rsidRPr="00F56E42" w:rsidRDefault="0097647A" w:rsidP="00F47276">
                      <w:pPr>
                        <w:pStyle w:val="Liststycke"/>
                        <w:numPr>
                          <w:ilvl w:val="0"/>
                          <w:numId w:val="20"/>
                        </w:numPr>
                        <w:rPr>
                          <w:i/>
                          <w:color w:val="auto"/>
                        </w:rPr>
                      </w:pPr>
                      <w:r w:rsidRPr="00F56E42">
                        <w:rPr>
                          <w:i/>
                          <w:color w:val="auto"/>
                        </w:rPr>
                        <w:t xml:space="preserve">bygglov         </w:t>
                      </w:r>
                    </w:p>
                    <w:p w:rsidR="0097647A" w:rsidRPr="00F56E42" w:rsidRDefault="0097647A" w:rsidP="00F47276">
                      <w:pPr>
                        <w:pStyle w:val="Liststycke"/>
                        <w:numPr>
                          <w:ilvl w:val="0"/>
                          <w:numId w:val="20"/>
                        </w:numPr>
                        <w:rPr>
                          <w:i/>
                          <w:color w:val="auto"/>
                        </w:rPr>
                      </w:pPr>
                      <w:r w:rsidRPr="00F56E42">
                        <w:rPr>
                          <w:i/>
                          <w:color w:val="auto"/>
                        </w:rPr>
                        <w:t>vattendom</w:t>
                      </w:r>
                    </w:p>
                    <w:p w:rsidR="0097647A" w:rsidRPr="00F56E42" w:rsidRDefault="0097647A" w:rsidP="00F47276">
                      <w:pPr>
                        <w:pStyle w:val="Liststycke"/>
                        <w:numPr>
                          <w:ilvl w:val="0"/>
                          <w:numId w:val="20"/>
                        </w:numPr>
                        <w:rPr>
                          <w:i/>
                          <w:color w:val="auto"/>
                        </w:rPr>
                      </w:pPr>
                      <w:r w:rsidRPr="00F56E42">
                        <w:rPr>
                          <w:i/>
                          <w:color w:val="auto"/>
                        </w:rPr>
                        <w:t>fornlämningar (Se TH kap 12AH</w:t>
                      </w:r>
                      <w:r w:rsidR="00F56E42" w:rsidRPr="00F56E42">
                        <w:rPr>
                          <w:i/>
                          <w:color w:val="auto"/>
                        </w:rPr>
                        <w:t>)</w:t>
                      </w:r>
                      <w:r w:rsidRPr="00F56E42">
                        <w:rPr>
                          <w:i/>
                          <w:color w:val="auto"/>
                        </w:rPr>
                        <w:t xml:space="preserve">                         </w:t>
                      </w:r>
                    </w:p>
                    <w:p w:rsidR="0097647A" w:rsidRPr="00F56E42" w:rsidRDefault="0097647A" w:rsidP="00F47276">
                      <w:pPr>
                        <w:rPr>
                          <w:i/>
                          <w:color w:val="auto"/>
                        </w:rPr>
                      </w:pPr>
                      <w:r w:rsidRPr="00F56E42">
                        <w:rPr>
                          <w:i/>
                          <w:color w:val="auto"/>
                        </w:rPr>
                        <w:t xml:space="preserve">Redovisa kontaktpersoner som det hållits samråd med i Samrådslista </w:t>
                      </w:r>
                      <w:r w:rsidR="00293A10" w:rsidRPr="00F56E42">
                        <w:rPr>
                          <w:i/>
                          <w:color w:val="auto"/>
                        </w:rPr>
                        <w:t xml:space="preserve">till trafikutredningar </w:t>
                      </w:r>
                      <w:r w:rsidRPr="00F56E42">
                        <w:rPr>
                          <w:i/>
                          <w:color w:val="auto"/>
                        </w:rPr>
                        <w:t>som ska gå med trafikförslaget till Investering</w:t>
                      </w:r>
                      <w:r w:rsidR="00F56E42" w:rsidRPr="00F56E42">
                        <w:rPr>
                          <w:i/>
                          <w:color w:val="auto"/>
                        </w:rPr>
                        <w:t>.</w:t>
                      </w:r>
                    </w:p>
                    <w:p w:rsidR="0097647A" w:rsidRDefault="0097647A" w:rsidP="00F47276"/>
                  </w:txbxContent>
                </v:textbox>
                <w10:wrap anchorx="margin"/>
              </v:shape>
            </w:pict>
          </mc:Fallback>
        </mc:AlternateContent>
      </w:r>
    </w:p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Pr="00F47276" w:rsidRDefault="00F47276" w:rsidP="00F47276"/>
    <w:p w:rsidR="00273775" w:rsidRDefault="00273775" w:rsidP="00273775">
      <w:pPr>
        <w:rPr>
          <w:i/>
        </w:rPr>
      </w:pPr>
    </w:p>
    <w:p w:rsidR="00C156DE" w:rsidRDefault="00C156DE" w:rsidP="00273775">
      <w:pPr>
        <w:rPr>
          <w:i/>
        </w:rPr>
      </w:pPr>
    </w:p>
    <w:p w:rsidR="00C156DE" w:rsidRDefault="00C156DE" w:rsidP="00273775">
      <w:pPr>
        <w:rPr>
          <w:i/>
        </w:rPr>
      </w:pPr>
    </w:p>
    <w:p w:rsidR="00C156DE" w:rsidRDefault="00C156DE" w:rsidP="00273775">
      <w:pPr>
        <w:rPr>
          <w:i/>
        </w:rPr>
      </w:pPr>
    </w:p>
    <w:p w:rsidR="00C156DE" w:rsidRPr="00B45F8C" w:rsidRDefault="00C156DE" w:rsidP="00273775">
      <w:pPr>
        <w:rPr>
          <w:i/>
        </w:rPr>
      </w:pPr>
    </w:p>
    <w:p w:rsidR="00C156DE" w:rsidRPr="002A4690" w:rsidRDefault="00CC4011" w:rsidP="00CC4011">
      <w:pPr>
        <w:pStyle w:val="Numreradrubrik"/>
      </w:pPr>
      <w:bookmarkStart w:id="44" w:name="_Toc338401903"/>
      <w:bookmarkStart w:id="45" w:name="_Toc338402375"/>
      <w:bookmarkStart w:id="46" w:name="_Toc338684908"/>
      <w:bookmarkStart w:id="47" w:name="_Toc338401904"/>
      <w:bookmarkStart w:id="48" w:name="_Toc338402376"/>
      <w:bookmarkStart w:id="49" w:name="_Toc338684909"/>
      <w:bookmarkStart w:id="50" w:name="_Toc340680687"/>
      <w:bookmarkEnd w:id="44"/>
      <w:bookmarkEnd w:id="45"/>
      <w:bookmarkEnd w:id="46"/>
      <w:bookmarkEnd w:id="47"/>
      <w:bookmarkEnd w:id="48"/>
      <w:bookmarkEnd w:id="49"/>
      <w:r w:rsidRPr="002A4690">
        <w:t>Kostnader</w:t>
      </w:r>
      <w:bookmarkEnd w:id="50"/>
    </w:p>
    <w:p w:rsidR="00C156DE" w:rsidRPr="002A4690" w:rsidRDefault="00C156DE" w:rsidP="00CC4011">
      <w:pPr>
        <w:rPr>
          <w:i/>
          <w:color w:val="auto"/>
        </w:rPr>
      </w:pPr>
    </w:p>
    <w:p w:rsidR="00F22049" w:rsidRPr="00B45F8C" w:rsidRDefault="00CC4011" w:rsidP="00CC4011">
      <w:pPr>
        <w:rPr>
          <w:i/>
          <w:color w:val="FF0000"/>
        </w:rPr>
      </w:pPr>
      <w:r w:rsidRPr="002A4690">
        <w:rPr>
          <w:i/>
          <w:color w:val="auto"/>
        </w:rPr>
        <w:t>En</w:t>
      </w:r>
      <w:r w:rsidR="00B3067C" w:rsidRPr="002A4690">
        <w:rPr>
          <w:i/>
          <w:color w:val="auto"/>
        </w:rPr>
        <w:t>ligt kostnadsbedömningsformulär - r</w:t>
      </w:r>
      <w:r w:rsidRPr="002A4690">
        <w:rPr>
          <w:i/>
          <w:color w:val="auto"/>
        </w:rPr>
        <w:t>edovisas i separat bilaga</w:t>
      </w:r>
      <w:r w:rsidRPr="00B45F8C">
        <w:rPr>
          <w:i/>
          <w:color w:val="FF0000"/>
        </w:rPr>
        <w:t>.</w:t>
      </w:r>
      <w:r w:rsidR="00DB028E" w:rsidRPr="00B45F8C">
        <w:rPr>
          <w:i/>
          <w:color w:val="FF0000"/>
        </w:rPr>
        <w:t xml:space="preserve"> </w:t>
      </w:r>
    </w:p>
    <w:p w:rsidR="00636DB6" w:rsidRDefault="00636DB6" w:rsidP="00636DB6">
      <w:pPr>
        <w:pStyle w:val="Numreradrubrik"/>
      </w:pPr>
      <w:bookmarkStart w:id="51" w:name="_Toc340680688"/>
      <w:r>
        <w:t>Bilagor</w:t>
      </w:r>
      <w:bookmarkEnd w:id="51"/>
    </w:p>
    <w:p w:rsidR="00636DB6" w:rsidRPr="00F56E42" w:rsidRDefault="00636DB6" w:rsidP="00F70B6F">
      <w:pPr>
        <w:rPr>
          <w:color w:val="auto"/>
        </w:rPr>
      </w:pPr>
      <w:r w:rsidRPr="00F56E42">
        <w:rPr>
          <w:color w:val="auto"/>
        </w:rPr>
        <w:t>Kostnadsbedömning</w:t>
      </w:r>
      <w:bookmarkStart w:id="52" w:name="_GoBack"/>
      <w:bookmarkEnd w:id="52"/>
    </w:p>
    <w:p w:rsidR="00636DB6" w:rsidRPr="00F56E42" w:rsidRDefault="00636DB6" w:rsidP="00F70B6F">
      <w:pPr>
        <w:rPr>
          <w:color w:val="auto"/>
        </w:rPr>
      </w:pPr>
      <w:r w:rsidRPr="00F56E42">
        <w:rPr>
          <w:color w:val="auto"/>
        </w:rPr>
        <w:t>Kostnadsbedömning</w:t>
      </w:r>
      <w:r w:rsidR="00E13573" w:rsidRPr="00F56E42">
        <w:rPr>
          <w:color w:val="auto"/>
        </w:rPr>
        <w:t xml:space="preserve"> (bruttolista)</w:t>
      </w:r>
    </w:p>
    <w:p w:rsidR="00636DB6" w:rsidRPr="00F56E42" w:rsidRDefault="00636DB6" w:rsidP="00F70B6F">
      <w:pPr>
        <w:rPr>
          <w:color w:val="auto"/>
        </w:rPr>
      </w:pPr>
      <w:r w:rsidRPr="00F56E42">
        <w:rPr>
          <w:color w:val="auto"/>
        </w:rPr>
        <w:t>Samråd</w:t>
      </w:r>
      <w:r w:rsidR="00C3589E" w:rsidRPr="00F56E42">
        <w:rPr>
          <w:color w:val="auto"/>
        </w:rPr>
        <w:t>s</w:t>
      </w:r>
      <w:r w:rsidRPr="00F56E42">
        <w:rPr>
          <w:color w:val="auto"/>
        </w:rPr>
        <w:t>lista</w:t>
      </w:r>
      <w:r w:rsidR="00E13573" w:rsidRPr="00F56E42">
        <w:rPr>
          <w:color w:val="auto"/>
        </w:rPr>
        <w:t xml:space="preserve"> till trafikutredningar</w:t>
      </w:r>
    </w:p>
    <w:p w:rsidR="008513BA" w:rsidRPr="00F56E42" w:rsidRDefault="008513BA" w:rsidP="00F70B6F">
      <w:pPr>
        <w:rPr>
          <w:color w:val="auto"/>
        </w:rPr>
      </w:pPr>
      <w:r w:rsidRPr="00F56E42">
        <w:rPr>
          <w:color w:val="auto"/>
        </w:rPr>
        <w:t xml:space="preserve">Ritning </w:t>
      </w:r>
      <w:r w:rsidRPr="00F56E42">
        <w:rPr>
          <w:color w:val="auto"/>
          <w:highlight w:val="yellow"/>
        </w:rPr>
        <w:t>xxx</w:t>
      </w:r>
    </w:p>
    <w:p w:rsidR="00365FE5" w:rsidRPr="0002201D" w:rsidRDefault="00365FE5" w:rsidP="008126D5"/>
    <w:sectPr w:rsidR="00365FE5" w:rsidRPr="0002201D" w:rsidSect="0031478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701" w:right="1985" w:bottom="1418" w:left="1985" w:header="709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647A" w:rsidRDefault="0097647A" w:rsidP="004D1230">
      <w:r>
        <w:separator/>
      </w:r>
    </w:p>
  </w:endnote>
  <w:endnote w:type="continuationSeparator" w:id="0">
    <w:p w:rsidR="0097647A" w:rsidRDefault="0097647A" w:rsidP="004D1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78145826"/>
      <w:docPartObj>
        <w:docPartGallery w:val="Page Numbers (Bottom of Page)"/>
        <w:docPartUnique/>
      </w:docPartObj>
    </w:sdtPr>
    <w:sdtEndPr>
      <w:rPr>
        <w:sz w:val="24"/>
      </w:rPr>
    </w:sdtEndPr>
    <w:sdtContent>
      <w:tbl>
        <w:tblPr>
          <w:tblStyle w:val="Tabellrutnt"/>
          <w:tblW w:w="0" w:type="auto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6629"/>
          <w:gridCol w:w="1523"/>
        </w:tblGrid>
        <w:tr w:rsidR="0097647A" w:rsidTr="003A547C">
          <w:trPr>
            <w:trHeight w:val="139"/>
          </w:trPr>
          <w:tc>
            <w:tcPr>
              <w:tcW w:w="6629" w:type="dxa"/>
            </w:tcPr>
            <w:p w:rsidR="0097647A" w:rsidRPr="00B61C6F" w:rsidRDefault="0097647A" w:rsidP="003A547C">
              <w:pPr>
                <w:pStyle w:val="Sidfot"/>
                <w:tabs>
                  <w:tab w:val="clear" w:pos="9026"/>
                  <w:tab w:val="right" w:pos="7797"/>
                </w:tabs>
                <w:rPr>
                  <w:sz w:val="20"/>
                </w:rPr>
              </w:pPr>
            </w:p>
          </w:tc>
          <w:tc>
            <w:tcPr>
              <w:tcW w:w="1523" w:type="dxa"/>
            </w:tcPr>
            <w:p w:rsidR="0097647A" w:rsidRDefault="0097647A" w:rsidP="003A547C">
              <w:pPr>
                <w:pStyle w:val="Sidfot"/>
                <w:tabs>
                  <w:tab w:val="clear" w:pos="9026"/>
                  <w:tab w:val="right" w:pos="7797"/>
                </w:tabs>
                <w:jc w:val="center"/>
              </w:pPr>
            </w:p>
          </w:tc>
        </w:tr>
        <w:tr w:rsidR="0097647A" w:rsidTr="003A547C">
          <w:trPr>
            <w:trHeight w:val="119"/>
          </w:trPr>
          <w:tc>
            <w:tcPr>
              <w:tcW w:w="8152" w:type="dxa"/>
              <w:gridSpan w:val="2"/>
            </w:tcPr>
            <w:p w:rsidR="0097647A" w:rsidRPr="00B61C6F" w:rsidRDefault="0097647A" w:rsidP="00DA22D4">
              <w:pPr>
                <w:pStyle w:val="Sidfot"/>
                <w:tabs>
                  <w:tab w:val="clear" w:pos="9026"/>
                  <w:tab w:val="right" w:pos="7797"/>
                </w:tabs>
                <w:jc w:val="center"/>
                <w:rPr>
                  <w:sz w:val="20"/>
                </w:rPr>
              </w:pPr>
              <w:r>
                <w:rPr>
                  <w:sz w:val="20"/>
                </w:rPr>
                <w:t xml:space="preserve">Rubrik Trafikutredning </w:t>
              </w:r>
              <w:proofErr w:type="spellStart"/>
              <w:r>
                <w:rPr>
                  <w:sz w:val="20"/>
                </w:rPr>
                <w:t>xxxx-xx-xx</w:t>
              </w:r>
              <w:proofErr w:type="spellEnd"/>
            </w:p>
          </w:tc>
        </w:tr>
      </w:tbl>
      <w:p w:rsidR="0097647A" w:rsidRDefault="0097647A" w:rsidP="003866EF">
        <w:pPr>
          <w:pStyle w:val="Sidfot"/>
          <w:tabs>
            <w:tab w:val="right" w:pos="7797"/>
          </w:tabs>
        </w:pPr>
        <w:r w:rsidRPr="00F12B90">
          <w:fldChar w:fldCharType="begin"/>
        </w:r>
        <w:r w:rsidRPr="00F12B90">
          <w:instrText>PAGE   \* MERGEFORMAT</w:instrText>
        </w:r>
        <w:r w:rsidRPr="00F12B90">
          <w:fldChar w:fldCharType="separate"/>
        </w:r>
        <w:r>
          <w:rPr>
            <w:noProof/>
          </w:rPr>
          <w:t>4</w:t>
        </w:r>
        <w:r w:rsidRPr="00F12B90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eastAsia="Times New Roman" w:hAnsi="Times New Roman" w:cs="Times New Roman"/>
        <w:b w:val="0"/>
        <w:bCs w:val="0"/>
        <w:sz w:val="20"/>
        <w:szCs w:val="28"/>
      </w:rPr>
      <w:id w:val="-389266268"/>
      <w:docPartObj>
        <w:docPartGallery w:val="Page Numbers (Bottom of Page)"/>
        <w:docPartUnique/>
      </w:docPartObj>
    </w:sdtPr>
    <w:sdtEndPr>
      <w:rPr>
        <w:sz w:val="24"/>
      </w:rPr>
    </w:sdtEndPr>
    <w:sdtContent>
      <w:tbl>
        <w:tblPr>
          <w:tblStyle w:val="Tabellrutnt"/>
          <w:tblW w:w="0" w:type="auto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106"/>
          <w:gridCol w:w="3478"/>
          <w:gridCol w:w="1352"/>
        </w:tblGrid>
        <w:tr w:rsidR="0097647A" w:rsidTr="0007006F">
          <w:trPr>
            <w:trHeight w:val="416"/>
          </w:trPr>
          <w:sdt>
            <w:sdt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8"/>
              </w:rPr>
              <w:alias w:val="Publiceringsdatum"/>
              <w:tag w:val=""/>
              <w:id w:val="561683669"/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tc>
                <w:tcPr>
                  <w:tcW w:w="3196" w:type="dxa"/>
                  <w:vAlign w:val="center"/>
                </w:tcPr>
                <w:p w:rsidR="0097647A" w:rsidRDefault="0097647A" w:rsidP="0007006F">
                  <w:pPr>
                    <w:pStyle w:val="Rubrik1"/>
                    <w:outlineLvl w:val="0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  <w:t>2018-xx-xx</w:t>
                  </w:r>
                </w:p>
              </w:tc>
            </w:sdtContent>
          </w:sdt>
          <w:tc>
            <w:tcPr>
              <w:tcW w:w="3575" w:type="dxa"/>
              <w:vAlign w:val="center"/>
            </w:tcPr>
            <w:p w:rsidR="0097647A" w:rsidRPr="00B61C6F" w:rsidRDefault="00F56E42" w:rsidP="0007006F">
              <w:pPr>
                <w:pStyle w:val="Rubrik1"/>
                <w:outlineLvl w:val="0"/>
                <w:rPr>
                  <w:sz w:val="20"/>
                </w:rPr>
              </w:pPr>
              <w:sdt>
                <w:sdtPr>
                  <w:rPr>
                    <w:rFonts w:ascii="Times New Roman" w:eastAsia="Times New Roman" w:hAnsi="Times New Roman" w:cs="Times New Roman"/>
                    <w:b w:val="0"/>
                    <w:bCs w:val="0"/>
                    <w:sz w:val="20"/>
                    <w:szCs w:val="28"/>
                  </w:rPr>
                  <w:alias w:val="Titel"/>
                  <w:tag w:val=""/>
                  <w:id w:val="1145551360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EndPr/>
                <w:sdtContent>
                  <w:r w:rsidR="0097647A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  <w:t>Rubrik på uppdrag</w:t>
                  </w:r>
                </w:sdtContent>
              </w:sdt>
            </w:p>
          </w:tc>
          <w:sdt>
            <w:sdtPr>
              <w:rPr>
                <w:sz w:val="20"/>
                <w:szCs w:val="20"/>
              </w:rPr>
              <w:alias w:val="Kategori"/>
              <w:tag w:val=""/>
              <w:id w:val="-1782262773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tc>
                <w:tcPr>
                  <w:tcW w:w="1381" w:type="dxa"/>
                  <w:vAlign w:val="center"/>
                </w:tcPr>
                <w:p w:rsidR="0097647A" w:rsidRDefault="0097647A" w:rsidP="0007006F">
                  <w:pPr>
                    <w:pStyle w:val="Sidfot"/>
                    <w:tabs>
                      <w:tab w:val="clear" w:pos="9026"/>
                      <w:tab w:val="right" w:pos="7797"/>
                    </w:tabs>
                  </w:pPr>
                  <w:r>
                    <w:rPr>
                      <w:sz w:val="20"/>
                      <w:szCs w:val="20"/>
                    </w:rPr>
                    <w:t>Dnr: xxx</w:t>
                  </w:r>
                </w:p>
              </w:tc>
            </w:sdtContent>
          </w:sdt>
        </w:tr>
        <w:tr w:rsidR="0097647A" w:rsidTr="002709C1">
          <w:trPr>
            <w:trHeight w:val="416"/>
          </w:trPr>
          <w:tc>
            <w:tcPr>
              <w:tcW w:w="8152" w:type="dxa"/>
              <w:gridSpan w:val="3"/>
              <w:vAlign w:val="center"/>
            </w:tcPr>
            <w:p w:rsidR="0097647A" w:rsidRPr="00156771" w:rsidRDefault="0097647A" w:rsidP="0007006F">
              <w:pPr>
                <w:pStyle w:val="Sidfot"/>
                <w:tabs>
                  <w:tab w:val="clear" w:pos="9026"/>
                  <w:tab w:val="right" w:pos="7797"/>
                </w:tabs>
                <w:rPr>
                  <w:strike/>
                </w:rPr>
              </w:pPr>
            </w:p>
          </w:tc>
        </w:tr>
      </w:tbl>
      <w:p w:rsidR="0097647A" w:rsidRPr="00F12B90" w:rsidRDefault="0097647A" w:rsidP="00F12B90">
        <w:pPr>
          <w:pStyle w:val="Sidfot"/>
          <w:tabs>
            <w:tab w:val="right" w:pos="7797"/>
          </w:tabs>
          <w:jc w:val="right"/>
        </w:pPr>
        <w:r w:rsidRPr="00F12B90">
          <w:fldChar w:fldCharType="begin"/>
        </w:r>
        <w:r w:rsidRPr="00F12B90">
          <w:instrText>PAGE   \* MERGEFORMAT</w:instrText>
        </w:r>
        <w:r w:rsidRPr="00F12B90">
          <w:fldChar w:fldCharType="separate"/>
        </w:r>
        <w:r>
          <w:rPr>
            <w:noProof/>
          </w:rPr>
          <w:t>11</w:t>
        </w:r>
        <w:r w:rsidRPr="00F12B90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47A" w:rsidRPr="005810F1" w:rsidRDefault="0097647A" w:rsidP="00B61C6F">
    <w:pPr>
      <w:pStyle w:val="Sidfot"/>
      <w:tabs>
        <w:tab w:val="clear" w:pos="9026"/>
        <w:tab w:val="right" w:pos="7797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647A" w:rsidRDefault="0097647A" w:rsidP="004D1230">
      <w:r>
        <w:separator/>
      </w:r>
    </w:p>
  </w:footnote>
  <w:footnote w:type="continuationSeparator" w:id="0">
    <w:p w:rsidR="0097647A" w:rsidRDefault="0097647A" w:rsidP="004D1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47A" w:rsidRDefault="0097647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47A" w:rsidRPr="00BA59F6" w:rsidRDefault="0097647A" w:rsidP="00BA59F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27AC0"/>
    <w:multiLevelType w:val="hybridMultilevel"/>
    <w:tmpl w:val="F8A8EE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4389D"/>
    <w:multiLevelType w:val="hybridMultilevel"/>
    <w:tmpl w:val="E73C8262"/>
    <w:lvl w:ilvl="0" w:tplc="FB4E9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43077"/>
    <w:multiLevelType w:val="hybridMultilevel"/>
    <w:tmpl w:val="157820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F06FF"/>
    <w:multiLevelType w:val="hybridMultilevel"/>
    <w:tmpl w:val="2D08F62C"/>
    <w:lvl w:ilvl="0" w:tplc="041D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150F11CB"/>
    <w:multiLevelType w:val="hybridMultilevel"/>
    <w:tmpl w:val="7460057A"/>
    <w:lvl w:ilvl="0" w:tplc="FA88C1D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C6A46"/>
    <w:multiLevelType w:val="hybridMultilevel"/>
    <w:tmpl w:val="86226F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F4DB4"/>
    <w:multiLevelType w:val="hybridMultilevel"/>
    <w:tmpl w:val="2430C5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914E2"/>
    <w:multiLevelType w:val="hybridMultilevel"/>
    <w:tmpl w:val="E348D942"/>
    <w:lvl w:ilvl="0" w:tplc="CA244386">
      <w:start w:val="1"/>
      <w:numFmt w:val="decimal"/>
      <w:pStyle w:val="Rubrik"/>
      <w:lvlText w:val="%1."/>
      <w:lvlJc w:val="left"/>
      <w:pPr>
        <w:ind w:left="360" w:hanging="360"/>
      </w:pPr>
      <w:rPr>
        <w:rFonts w:ascii="Arial" w:hAnsi="Arial" w:hint="default"/>
        <w:sz w:val="3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80C28"/>
    <w:multiLevelType w:val="hybridMultilevel"/>
    <w:tmpl w:val="25CEA812"/>
    <w:lvl w:ilvl="0" w:tplc="4DE4A7EA">
      <w:start w:val="1"/>
      <w:numFmt w:val="decimal"/>
      <w:pStyle w:val="Underrubrik"/>
      <w:lvlText w:val="1.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44D17"/>
    <w:multiLevelType w:val="hybridMultilevel"/>
    <w:tmpl w:val="8B222D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25717"/>
    <w:multiLevelType w:val="multilevel"/>
    <w:tmpl w:val="B3263316"/>
    <w:lvl w:ilvl="0">
      <w:start w:val="1"/>
      <w:numFmt w:val="decimal"/>
      <w:pStyle w:val="Numreradrubrik"/>
      <w:lvlText w:val="%1"/>
      <w:lvlJc w:val="left"/>
      <w:pPr>
        <w:ind w:left="709" w:hanging="567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umreradrubrik2"/>
      <w:lvlText w:val="%1.%2"/>
      <w:lvlJc w:val="left"/>
      <w:pPr>
        <w:ind w:left="567" w:hanging="567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umreradrubrik3"/>
      <w:lvlText w:val="%1.%2.%3"/>
      <w:lvlJc w:val="left"/>
      <w:pPr>
        <w:ind w:left="567" w:hanging="567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C87692F"/>
    <w:multiLevelType w:val="hybridMultilevel"/>
    <w:tmpl w:val="6D525380"/>
    <w:lvl w:ilvl="0" w:tplc="DA3237EA">
      <w:start w:val="1"/>
      <w:numFmt w:val="decimal"/>
      <w:pStyle w:val="Ingetavstnd"/>
      <w:lvlText w:val="%1."/>
      <w:lvlJc w:val="left"/>
      <w:pPr>
        <w:ind w:left="1080" w:hanging="360"/>
      </w:pPr>
      <w:rPr>
        <w:rFonts w:hint="default"/>
        <w:b w:val="0"/>
        <w:i/>
        <w:sz w:val="26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DE6406"/>
    <w:multiLevelType w:val="hybridMultilevel"/>
    <w:tmpl w:val="F37C81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976B6"/>
    <w:multiLevelType w:val="hybridMultilevel"/>
    <w:tmpl w:val="045A67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211A2"/>
    <w:multiLevelType w:val="hybridMultilevel"/>
    <w:tmpl w:val="9EDA8FE2"/>
    <w:lvl w:ilvl="0" w:tplc="2C668D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C3A99"/>
    <w:multiLevelType w:val="hybridMultilevel"/>
    <w:tmpl w:val="8E12E0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E28AD"/>
    <w:multiLevelType w:val="hybridMultilevel"/>
    <w:tmpl w:val="52D889D8"/>
    <w:lvl w:ilvl="0" w:tplc="08B41B9A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7" w15:restartNumberingAfterBreak="0">
    <w:nsid w:val="6D1876A0"/>
    <w:multiLevelType w:val="hybridMultilevel"/>
    <w:tmpl w:val="449685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892B17"/>
    <w:multiLevelType w:val="hybridMultilevel"/>
    <w:tmpl w:val="9CE6C028"/>
    <w:lvl w:ilvl="0" w:tplc="81EA76BE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7D15301"/>
    <w:multiLevelType w:val="hybridMultilevel"/>
    <w:tmpl w:val="4342B9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4853A4"/>
    <w:multiLevelType w:val="hybridMultilevel"/>
    <w:tmpl w:val="F62CA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6223EB"/>
    <w:multiLevelType w:val="hybridMultilevel"/>
    <w:tmpl w:val="9B50D5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8"/>
  </w:num>
  <w:num w:numId="4">
    <w:abstractNumId w:val="8"/>
  </w:num>
  <w:num w:numId="5">
    <w:abstractNumId w:val="11"/>
  </w:num>
  <w:num w:numId="6">
    <w:abstractNumId w:val="10"/>
  </w:num>
  <w:num w:numId="7">
    <w:abstractNumId w:val="14"/>
  </w:num>
  <w:num w:numId="8">
    <w:abstractNumId w:val="12"/>
  </w:num>
  <w:num w:numId="9">
    <w:abstractNumId w:val="19"/>
  </w:num>
  <w:num w:numId="10">
    <w:abstractNumId w:val="0"/>
  </w:num>
  <w:num w:numId="11">
    <w:abstractNumId w:val="21"/>
  </w:num>
  <w:num w:numId="12">
    <w:abstractNumId w:val="5"/>
  </w:num>
  <w:num w:numId="13">
    <w:abstractNumId w:val="17"/>
  </w:num>
  <w:num w:numId="14">
    <w:abstractNumId w:val="3"/>
  </w:num>
  <w:num w:numId="15">
    <w:abstractNumId w:val="2"/>
  </w:num>
  <w:num w:numId="16">
    <w:abstractNumId w:val="20"/>
  </w:num>
  <w:num w:numId="17">
    <w:abstractNumId w:val="6"/>
  </w:num>
  <w:num w:numId="18">
    <w:abstractNumId w:val="13"/>
  </w:num>
  <w:num w:numId="19">
    <w:abstractNumId w:val="15"/>
  </w:num>
  <w:num w:numId="20">
    <w:abstractNumId w:val="1"/>
  </w:num>
  <w:num w:numId="21">
    <w:abstractNumId w:val="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mailMerge>
    <w:mainDocumentType w:val="formLetters"/>
    <w:dataType w:val="textFile"/>
    <w:activeRecord w:val="-1"/>
  </w:mailMerge>
  <w:defaultTabStop w:val="1304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64B"/>
    <w:rsid w:val="00001967"/>
    <w:rsid w:val="000073C0"/>
    <w:rsid w:val="000117A1"/>
    <w:rsid w:val="00017FAE"/>
    <w:rsid w:val="0002201D"/>
    <w:rsid w:val="000222BA"/>
    <w:rsid w:val="00022E33"/>
    <w:rsid w:val="00023CD2"/>
    <w:rsid w:val="00036137"/>
    <w:rsid w:val="00044F0D"/>
    <w:rsid w:val="000524E3"/>
    <w:rsid w:val="000536D3"/>
    <w:rsid w:val="00063F00"/>
    <w:rsid w:val="00066CBD"/>
    <w:rsid w:val="0007006F"/>
    <w:rsid w:val="00070A15"/>
    <w:rsid w:val="000723FF"/>
    <w:rsid w:val="00074E56"/>
    <w:rsid w:val="00093494"/>
    <w:rsid w:val="0009740B"/>
    <w:rsid w:val="000978AE"/>
    <w:rsid w:val="000A4BAA"/>
    <w:rsid w:val="000C5E18"/>
    <w:rsid w:val="000E4319"/>
    <w:rsid w:val="000F414B"/>
    <w:rsid w:val="001026E9"/>
    <w:rsid w:val="00104736"/>
    <w:rsid w:val="0010768E"/>
    <w:rsid w:val="001112B3"/>
    <w:rsid w:val="00111886"/>
    <w:rsid w:val="00121F48"/>
    <w:rsid w:val="00123D2A"/>
    <w:rsid w:val="001273D9"/>
    <w:rsid w:val="00133069"/>
    <w:rsid w:val="00147B4F"/>
    <w:rsid w:val="00156771"/>
    <w:rsid w:val="0015764B"/>
    <w:rsid w:val="00157A54"/>
    <w:rsid w:val="00163715"/>
    <w:rsid w:val="00164ADA"/>
    <w:rsid w:val="00166D26"/>
    <w:rsid w:val="001774E2"/>
    <w:rsid w:val="00182EAD"/>
    <w:rsid w:val="00197DEB"/>
    <w:rsid w:val="001A381D"/>
    <w:rsid w:val="001A41A1"/>
    <w:rsid w:val="001A6931"/>
    <w:rsid w:val="001A71BE"/>
    <w:rsid w:val="001B3EB7"/>
    <w:rsid w:val="001E0188"/>
    <w:rsid w:val="001E5274"/>
    <w:rsid w:val="001E5C6A"/>
    <w:rsid w:val="001F3B6D"/>
    <w:rsid w:val="001F554F"/>
    <w:rsid w:val="00207A22"/>
    <w:rsid w:val="002136B9"/>
    <w:rsid w:val="00226AC7"/>
    <w:rsid w:val="002327BF"/>
    <w:rsid w:val="002338A1"/>
    <w:rsid w:val="0023635E"/>
    <w:rsid w:val="0025532F"/>
    <w:rsid w:val="00257B2C"/>
    <w:rsid w:val="00260031"/>
    <w:rsid w:val="0026036D"/>
    <w:rsid w:val="0026474D"/>
    <w:rsid w:val="002709C1"/>
    <w:rsid w:val="00272BEA"/>
    <w:rsid w:val="00273775"/>
    <w:rsid w:val="00282676"/>
    <w:rsid w:val="00290C08"/>
    <w:rsid w:val="00293A10"/>
    <w:rsid w:val="002959B3"/>
    <w:rsid w:val="002970F3"/>
    <w:rsid w:val="002A1427"/>
    <w:rsid w:val="002A4130"/>
    <w:rsid w:val="002A4690"/>
    <w:rsid w:val="002B26D6"/>
    <w:rsid w:val="002D272C"/>
    <w:rsid w:val="002D2F51"/>
    <w:rsid w:val="002D3EAF"/>
    <w:rsid w:val="002D6FAA"/>
    <w:rsid w:val="002E7811"/>
    <w:rsid w:val="002F02C3"/>
    <w:rsid w:val="002F2AF8"/>
    <w:rsid w:val="00314789"/>
    <w:rsid w:val="00325A7B"/>
    <w:rsid w:val="00331C05"/>
    <w:rsid w:val="00334DA8"/>
    <w:rsid w:val="00342F2D"/>
    <w:rsid w:val="003512C1"/>
    <w:rsid w:val="00356EE9"/>
    <w:rsid w:val="00362AF5"/>
    <w:rsid w:val="00365FE5"/>
    <w:rsid w:val="00385EBB"/>
    <w:rsid w:val="003866EF"/>
    <w:rsid w:val="00392FF6"/>
    <w:rsid w:val="003A52ED"/>
    <w:rsid w:val="003A547C"/>
    <w:rsid w:val="003A6F4B"/>
    <w:rsid w:val="003B1D4D"/>
    <w:rsid w:val="003B2EF7"/>
    <w:rsid w:val="003D11C5"/>
    <w:rsid w:val="003D20C5"/>
    <w:rsid w:val="003D430E"/>
    <w:rsid w:val="003D5242"/>
    <w:rsid w:val="003E5183"/>
    <w:rsid w:val="003F299C"/>
    <w:rsid w:val="00403BD3"/>
    <w:rsid w:val="00403C33"/>
    <w:rsid w:val="00404BFB"/>
    <w:rsid w:val="004061C0"/>
    <w:rsid w:val="00413754"/>
    <w:rsid w:val="0041556C"/>
    <w:rsid w:val="00415C06"/>
    <w:rsid w:val="00423D94"/>
    <w:rsid w:val="004315BC"/>
    <w:rsid w:val="00437FD1"/>
    <w:rsid w:val="00443695"/>
    <w:rsid w:val="00444667"/>
    <w:rsid w:val="00445F11"/>
    <w:rsid w:val="004651A2"/>
    <w:rsid w:val="004655E7"/>
    <w:rsid w:val="00472DB8"/>
    <w:rsid w:val="004735FF"/>
    <w:rsid w:val="00487568"/>
    <w:rsid w:val="00492CC6"/>
    <w:rsid w:val="004A7371"/>
    <w:rsid w:val="004B549D"/>
    <w:rsid w:val="004D05EC"/>
    <w:rsid w:val="004D1230"/>
    <w:rsid w:val="004E3279"/>
    <w:rsid w:val="004E6A7C"/>
    <w:rsid w:val="004F47F7"/>
    <w:rsid w:val="004F73AF"/>
    <w:rsid w:val="00505EEF"/>
    <w:rsid w:val="00510BEE"/>
    <w:rsid w:val="00511311"/>
    <w:rsid w:val="0051383C"/>
    <w:rsid w:val="00532AA0"/>
    <w:rsid w:val="00537706"/>
    <w:rsid w:val="00564658"/>
    <w:rsid w:val="00564A4D"/>
    <w:rsid w:val="00571088"/>
    <w:rsid w:val="0057182F"/>
    <w:rsid w:val="0057273A"/>
    <w:rsid w:val="00580004"/>
    <w:rsid w:val="005810F1"/>
    <w:rsid w:val="0059087D"/>
    <w:rsid w:val="00590B2F"/>
    <w:rsid w:val="005A2261"/>
    <w:rsid w:val="005A579A"/>
    <w:rsid w:val="005B0B92"/>
    <w:rsid w:val="005B4C3C"/>
    <w:rsid w:val="005C47F1"/>
    <w:rsid w:val="005C5077"/>
    <w:rsid w:val="005D01B3"/>
    <w:rsid w:val="005D68BA"/>
    <w:rsid w:val="005E270B"/>
    <w:rsid w:val="005F2521"/>
    <w:rsid w:val="005F5AEA"/>
    <w:rsid w:val="0060105C"/>
    <w:rsid w:val="00604996"/>
    <w:rsid w:val="00613547"/>
    <w:rsid w:val="00617FC9"/>
    <w:rsid w:val="00621889"/>
    <w:rsid w:val="006224FE"/>
    <w:rsid w:val="006319E2"/>
    <w:rsid w:val="00632231"/>
    <w:rsid w:val="00636DB6"/>
    <w:rsid w:val="0065056B"/>
    <w:rsid w:val="00652F5E"/>
    <w:rsid w:val="00667456"/>
    <w:rsid w:val="006734CE"/>
    <w:rsid w:val="00681F7A"/>
    <w:rsid w:val="006964F5"/>
    <w:rsid w:val="006A13B7"/>
    <w:rsid w:val="006A2586"/>
    <w:rsid w:val="006B34CA"/>
    <w:rsid w:val="006B7FDA"/>
    <w:rsid w:val="006D07CB"/>
    <w:rsid w:val="006D16AE"/>
    <w:rsid w:val="006D4EEA"/>
    <w:rsid w:val="006D5C18"/>
    <w:rsid w:val="006E09DD"/>
    <w:rsid w:val="006E26D6"/>
    <w:rsid w:val="00705124"/>
    <w:rsid w:val="00721677"/>
    <w:rsid w:val="00743600"/>
    <w:rsid w:val="00746185"/>
    <w:rsid w:val="007478A4"/>
    <w:rsid w:val="00752BF8"/>
    <w:rsid w:val="00764769"/>
    <w:rsid w:val="00770CC8"/>
    <w:rsid w:val="00782FBD"/>
    <w:rsid w:val="007950F0"/>
    <w:rsid w:val="007A211C"/>
    <w:rsid w:val="007A67F4"/>
    <w:rsid w:val="007A6E5D"/>
    <w:rsid w:val="007B2440"/>
    <w:rsid w:val="007C4B5D"/>
    <w:rsid w:val="007C50E0"/>
    <w:rsid w:val="007D1219"/>
    <w:rsid w:val="007F0181"/>
    <w:rsid w:val="007F66D8"/>
    <w:rsid w:val="008126D5"/>
    <w:rsid w:val="008154FC"/>
    <w:rsid w:val="00815FB9"/>
    <w:rsid w:val="008166FF"/>
    <w:rsid w:val="0082022A"/>
    <w:rsid w:val="00824300"/>
    <w:rsid w:val="008244D3"/>
    <w:rsid w:val="008336F5"/>
    <w:rsid w:val="00842E4E"/>
    <w:rsid w:val="00850FA2"/>
    <w:rsid w:val="008513BA"/>
    <w:rsid w:val="0085271A"/>
    <w:rsid w:val="00866605"/>
    <w:rsid w:val="008702A7"/>
    <w:rsid w:val="0087613F"/>
    <w:rsid w:val="0088652F"/>
    <w:rsid w:val="008905B9"/>
    <w:rsid w:val="008C7C82"/>
    <w:rsid w:val="008D158A"/>
    <w:rsid w:val="008D2649"/>
    <w:rsid w:val="008F29C1"/>
    <w:rsid w:val="00904F51"/>
    <w:rsid w:val="00915333"/>
    <w:rsid w:val="00915742"/>
    <w:rsid w:val="00955774"/>
    <w:rsid w:val="00972D97"/>
    <w:rsid w:val="0097647A"/>
    <w:rsid w:val="009831D2"/>
    <w:rsid w:val="009A5DB8"/>
    <w:rsid w:val="009B3371"/>
    <w:rsid w:val="009B3C22"/>
    <w:rsid w:val="009C0545"/>
    <w:rsid w:val="009D0EB0"/>
    <w:rsid w:val="009D2837"/>
    <w:rsid w:val="009D3C29"/>
    <w:rsid w:val="009E4A7E"/>
    <w:rsid w:val="009E57C5"/>
    <w:rsid w:val="00A0172D"/>
    <w:rsid w:val="00A039F1"/>
    <w:rsid w:val="00A11B09"/>
    <w:rsid w:val="00A145AC"/>
    <w:rsid w:val="00A336F6"/>
    <w:rsid w:val="00A5109B"/>
    <w:rsid w:val="00A52BBB"/>
    <w:rsid w:val="00A60CDF"/>
    <w:rsid w:val="00A61C9E"/>
    <w:rsid w:val="00A93887"/>
    <w:rsid w:val="00A96A5C"/>
    <w:rsid w:val="00AB2CD0"/>
    <w:rsid w:val="00AC0684"/>
    <w:rsid w:val="00AC3A23"/>
    <w:rsid w:val="00AD0754"/>
    <w:rsid w:val="00AE08DB"/>
    <w:rsid w:val="00AE74D5"/>
    <w:rsid w:val="00AF344A"/>
    <w:rsid w:val="00AF6AA1"/>
    <w:rsid w:val="00B07518"/>
    <w:rsid w:val="00B141F7"/>
    <w:rsid w:val="00B14829"/>
    <w:rsid w:val="00B166C1"/>
    <w:rsid w:val="00B20C3E"/>
    <w:rsid w:val="00B3067C"/>
    <w:rsid w:val="00B308D7"/>
    <w:rsid w:val="00B329A5"/>
    <w:rsid w:val="00B343CF"/>
    <w:rsid w:val="00B36BC3"/>
    <w:rsid w:val="00B44C76"/>
    <w:rsid w:val="00B45F8C"/>
    <w:rsid w:val="00B46E28"/>
    <w:rsid w:val="00B6008A"/>
    <w:rsid w:val="00B61C6F"/>
    <w:rsid w:val="00B66575"/>
    <w:rsid w:val="00B70E83"/>
    <w:rsid w:val="00B73725"/>
    <w:rsid w:val="00B757CB"/>
    <w:rsid w:val="00B81654"/>
    <w:rsid w:val="00B93A93"/>
    <w:rsid w:val="00BA0A1D"/>
    <w:rsid w:val="00BA59F6"/>
    <w:rsid w:val="00BB4AC5"/>
    <w:rsid w:val="00BB5E22"/>
    <w:rsid w:val="00BB75A2"/>
    <w:rsid w:val="00BE204E"/>
    <w:rsid w:val="00BE213C"/>
    <w:rsid w:val="00BF19CF"/>
    <w:rsid w:val="00BF1A6C"/>
    <w:rsid w:val="00C00213"/>
    <w:rsid w:val="00C156DE"/>
    <w:rsid w:val="00C25DE2"/>
    <w:rsid w:val="00C30AAA"/>
    <w:rsid w:val="00C3589E"/>
    <w:rsid w:val="00C53B7E"/>
    <w:rsid w:val="00C5562F"/>
    <w:rsid w:val="00C827A4"/>
    <w:rsid w:val="00C83329"/>
    <w:rsid w:val="00C90CD4"/>
    <w:rsid w:val="00CA0AD8"/>
    <w:rsid w:val="00CA3AAA"/>
    <w:rsid w:val="00CA7C9C"/>
    <w:rsid w:val="00CB3269"/>
    <w:rsid w:val="00CB3640"/>
    <w:rsid w:val="00CB5628"/>
    <w:rsid w:val="00CB7715"/>
    <w:rsid w:val="00CC4011"/>
    <w:rsid w:val="00CC7B61"/>
    <w:rsid w:val="00CD05F0"/>
    <w:rsid w:val="00CD5D7B"/>
    <w:rsid w:val="00D03915"/>
    <w:rsid w:val="00D0560A"/>
    <w:rsid w:val="00D11EE1"/>
    <w:rsid w:val="00D12C81"/>
    <w:rsid w:val="00D13EBE"/>
    <w:rsid w:val="00D300C2"/>
    <w:rsid w:val="00D31BC5"/>
    <w:rsid w:val="00D334B5"/>
    <w:rsid w:val="00D45C0E"/>
    <w:rsid w:val="00D528EB"/>
    <w:rsid w:val="00D56D34"/>
    <w:rsid w:val="00D71CE2"/>
    <w:rsid w:val="00D8544A"/>
    <w:rsid w:val="00D910C3"/>
    <w:rsid w:val="00DA0502"/>
    <w:rsid w:val="00DA0D83"/>
    <w:rsid w:val="00DA0ED2"/>
    <w:rsid w:val="00DA22D4"/>
    <w:rsid w:val="00DA6BC9"/>
    <w:rsid w:val="00DB028E"/>
    <w:rsid w:val="00DB25AF"/>
    <w:rsid w:val="00DB4E9E"/>
    <w:rsid w:val="00DC0794"/>
    <w:rsid w:val="00DD0327"/>
    <w:rsid w:val="00DD3E94"/>
    <w:rsid w:val="00DD5A02"/>
    <w:rsid w:val="00DF57A2"/>
    <w:rsid w:val="00DF6773"/>
    <w:rsid w:val="00E03659"/>
    <w:rsid w:val="00E13573"/>
    <w:rsid w:val="00E17F18"/>
    <w:rsid w:val="00E22669"/>
    <w:rsid w:val="00E32EDC"/>
    <w:rsid w:val="00E40FF0"/>
    <w:rsid w:val="00E42380"/>
    <w:rsid w:val="00E43133"/>
    <w:rsid w:val="00E47640"/>
    <w:rsid w:val="00E57AEC"/>
    <w:rsid w:val="00E64715"/>
    <w:rsid w:val="00E66B7C"/>
    <w:rsid w:val="00E73C95"/>
    <w:rsid w:val="00E75B35"/>
    <w:rsid w:val="00E80183"/>
    <w:rsid w:val="00E81551"/>
    <w:rsid w:val="00EA006A"/>
    <w:rsid w:val="00EA41CA"/>
    <w:rsid w:val="00EB6AA1"/>
    <w:rsid w:val="00EC1F0A"/>
    <w:rsid w:val="00EC2646"/>
    <w:rsid w:val="00EC622A"/>
    <w:rsid w:val="00EE08C1"/>
    <w:rsid w:val="00EE13B4"/>
    <w:rsid w:val="00EE72C5"/>
    <w:rsid w:val="00EF07DA"/>
    <w:rsid w:val="00EF52CA"/>
    <w:rsid w:val="00F05B50"/>
    <w:rsid w:val="00F12B90"/>
    <w:rsid w:val="00F2107F"/>
    <w:rsid w:val="00F22049"/>
    <w:rsid w:val="00F34708"/>
    <w:rsid w:val="00F47276"/>
    <w:rsid w:val="00F56E42"/>
    <w:rsid w:val="00F57CAD"/>
    <w:rsid w:val="00F601C6"/>
    <w:rsid w:val="00F60805"/>
    <w:rsid w:val="00F631AC"/>
    <w:rsid w:val="00F644E3"/>
    <w:rsid w:val="00F6717C"/>
    <w:rsid w:val="00F67294"/>
    <w:rsid w:val="00F70B6F"/>
    <w:rsid w:val="00F80EF1"/>
    <w:rsid w:val="00F827A0"/>
    <w:rsid w:val="00F82886"/>
    <w:rsid w:val="00F82F2F"/>
    <w:rsid w:val="00F85DE7"/>
    <w:rsid w:val="00F918C0"/>
    <w:rsid w:val="00FA23B3"/>
    <w:rsid w:val="00FB20D8"/>
    <w:rsid w:val="00FB3826"/>
    <w:rsid w:val="00FB4522"/>
    <w:rsid w:val="00FB73CF"/>
    <w:rsid w:val="00FE1CF0"/>
    <w:rsid w:val="00FE5F37"/>
    <w:rsid w:val="00FE7B44"/>
    <w:rsid w:val="00FF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712FA5F8"/>
  <w15:docId w15:val="{5D2CC020-F712-4044-B363-18E9C444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754"/>
    <w:pPr>
      <w:spacing w:after="12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B70E83"/>
    <w:pPr>
      <w:keepNext/>
      <w:keepLines/>
      <w:spacing w:after="80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1A71BE"/>
    <w:pPr>
      <w:spacing w:before="200" w:after="40"/>
      <w:outlineLvl w:val="1"/>
    </w:pPr>
    <w:rPr>
      <w:bCs w:val="0"/>
      <w:color w:val="auto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E40FF0"/>
    <w:pPr>
      <w:keepNext/>
      <w:keepLines/>
      <w:spacing w:before="160"/>
      <w:outlineLvl w:val="2"/>
    </w:pPr>
    <w:rPr>
      <w:rFonts w:ascii="Arial" w:eastAsiaTheme="majorEastAsia" w:hAnsi="Arial" w:cstheme="majorBidi"/>
      <w:b/>
      <w:bCs/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5764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764B"/>
    <w:rPr>
      <w:rFonts w:ascii="Tahoma" w:hAnsi="Tahoma" w:cs="Tahoma"/>
      <w:sz w:val="16"/>
      <w:szCs w:val="16"/>
    </w:rPr>
  </w:style>
  <w:style w:type="character" w:customStyle="1" w:styleId="text1">
    <w:name w:val="text1"/>
    <w:uiPriority w:val="99"/>
    <w:rsid w:val="0015764B"/>
    <w:rPr>
      <w:rFonts w:ascii="Verdana" w:hAnsi="Verdana"/>
      <w:color w:val="000000"/>
      <w:sz w:val="18"/>
    </w:rPr>
  </w:style>
  <w:style w:type="character" w:customStyle="1" w:styleId="Rubrik2Char">
    <w:name w:val="Rubrik 2 Char"/>
    <w:basedOn w:val="Standardstycketeckensnitt"/>
    <w:link w:val="Rubrik2"/>
    <w:uiPriority w:val="9"/>
    <w:rsid w:val="001A71BE"/>
    <w:rPr>
      <w:rFonts w:ascii="Arial" w:eastAsiaTheme="majorEastAsia" w:hAnsi="Arial" w:cstheme="majorBidi"/>
      <w:sz w:val="28"/>
      <w:szCs w:val="2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B70E83"/>
    <w:rPr>
      <w:rFonts w:ascii="Arial" w:eastAsiaTheme="majorEastAsia" w:hAnsi="Arial" w:cstheme="majorBidi"/>
      <w:b/>
      <w:bCs/>
      <w:color w:val="000000"/>
      <w:sz w:val="32"/>
      <w:szCs w:val="32"/>
      <w:lang w:eastAsia="sv-SE"/>
    </w:rPr>
  </w:style>
  <w:style w:type="paragraph" w:styleId="Beskrivning">
    <w:name w:val="caption"/>
    <w:basedOn w:val="Normal"/>
    <w:next w:val="Normal"/>
    <w:uiPriority w:val="35"/>
    <w:unhideWhenUsed/>
    <w:qFormat/>
    <w:rsid w:val="002338A1"/>
    <w:pPr>
      <w:spacing w:after="200"/>
    </w:pPr>
    <w:rPr>
      <w:rFonts w:ascii="Arial" w:hAnsi="Arial"/>
      <w:bCs/>
      <w:color w:val="auto"/>
      <w:sz w:val="18"/>
      <w:szCs w:val="18"/>
    </w:rPr>
  </w:style>
  <w:style w:type="table" w:styleId="Tabellrutnt">
    <w:name w:val="Table Grid"/>
    <w:basedOn w:val="Normaltabell"/>
    <w:uiPriority w:val="39"/>
    <w:rsid w:val="00C25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">
    <w:name w:val="Title"/>
    <w:aliases w:val="Rubrik 1 numrerad"/>
    <w:basedOn w:val="Rubrik1"/>
    <w:next w:val="Normal"/>
    <w:link w:val="RubrikChar"/>
    <w:uiPriority w:val="10"/>
    <w:rsid w:val="00824300"/>
    <w:pPr>
      <w:framePr w:wrap="around" w:vAnchor="text" w:hAnchor="text" w:y="1"/>
      <w:numPr>
        <w:numId w:val="2"/>
      </w:numPr>
    </w:pPr>
  </w:style>
  <w:style w:type="character" w:customStyle="1" w:styleId="RubrikChar">
    <w:name w:val="Rubrik Char"/>
    <w:aliases w:val="Rubrik 1 numrerad Char"/>
    <w:basedOn w:val="Standardstycketeckensnitt"/>
    <w:link w:val="Rubrik"/>
    <w:uiPriority w:val="10"/>
    <w:rsid w:val="00824300"/>
    <w:rPr>
      <w:rFonts w:ascii="Arial" w:eastAsiaTheme="majorEastAsia" w:hAnsi="Arial" w:cstheme="majorBidi"/>
      <w:bCs/>
      <w:color w:val="000000"/>
      <w:sz w:val="32"/>
      <w:szCs w:val="28"/>
      <w:lang w:eastAsia="sv-SE"/>
    </w:rPr>
  </w:style>
  <w:style w:type="paragraph" w:styleId="Underrubrik">
    <w:name w:val="Subtitle"/>
    <w:aliases w:val="Rubrik 2 numrerad"/>
    <w:basedOn w:val="Rubrik"/>
    <w:next w:val="Normal"/>
    <w:link w:val="UnderrubrikChar"/>
    <w:uiPriority w:val="11"/>
    <w:rsid w:val="00A60CDF"/>
    <w:pPr>
      <w:framePr w:wrap="around"/>
      <w:numPr>
        <w:numId w:val="4"/>
      </w:numPr>
    </w:pPr>
  </w:style>
  <w:style w:type="character" w:customStyle="1" w:styleId="UnderrubrikChar">
    <w:name w:val="Underrubrik Char"/>
    <w:aliases w:val="Rubrik 2 numrerad Char"/>
    <w:basedOn w:val="Standardstycketeckensnitt"/>
    <w:link w:val="Underrubrik"/>
    <w:uiPriority w:val="11"/>
    <w:rsid w:val="00A60CDF"/>
    <w:rPr>
      <w:rFonts w:ascii="Arial" w:eastAsiaTheme="majorEastAsia" w:hAnsi="Arial" w:cstheme="majorBidi"/>
      <w:bCs/>
      <w:color w:val="000000"/>
      <w:sz w:val="28"/>
      <w:szCs w:val="28"/>
      <w:lang w:eastAsia="sv-S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60CDF"/>
    <w:pPr>
      <w:spacing w:before="480" w:after="0" w:line="276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Innehll1">
    <w:name w:val="toc 1"/>
    <w:basedOn w:val="Normal"/>
    <w:next w:val="Normal"/>
    <w:autoRedefine/>
    <w:uiPriority w:val="39"/>
    <w:unhideWhenUsed/>
    <w:qFormat/>
    <w:rsid w:val="003E5183"/>
    <w:pPr>
      <w:tabs>
        <w:tab w:val="left" w:pos="442"/>
        <w:tab w:val="right" w:leader="dot" w:pos="7926"/>
      </w:tabs>
      <w:spacing w:before="240" w:after="100"/>
    </w:pPr>
    <w:rPr>
      <w:rFonts w:ascii="Arial" w:hAnsi="Arial"/>
      <w:noProof/>
    </w:rPr>
  </w:style>
  <w:style w:type="paragraph" w:styleId="Innehll2">
    <w:name w:val="toc 2"/>
    <w:basedOn w:val="Normal"/>
    <w:next w:val="Normal"/>
    <w:autoRedefine/>
    <w:uiPriority w:val="39"/>
    <w:unhideWhenUsed/>
    <w:qFormat/>
    <w:rsid w:val="00D300C2"/>
    <w:pPr>
      <w:tabs>
        <w:tab w:val="left" w:pos="851"/>
        <w:tab w:val="right" w:leader="dot" w:pos="7926"/>
      </w:tabs>
      <w:spacing w:before="120" w:after="100"/>
      <w:ind w:left="238"/>
    </w:pPr>
    <w:rPr>
      <w:rFonts w:ascii="Arial" w:hAnsi="Arial"/>
      <w:sz w:val="22"/>
    </w:rPr>
  </w:style>
  <w:style w:type="character" w:styleId="Hyperlnk">
    <w:name w:val="Hyperlink"/>
    <w:basedOn w:val="Standardstycketeckensnitt"/>
    <w:uiPriority w:val="99"/>
    <w:unhideWhenUsed/>
    <w:rsid w:val="00A60CDF"/>
    <w:rPr>
      <w:color w:val="0000FF" w:themeColor="hyperlink"/>
      <w:u w:val="single"/>
    </w:rPr>
  </w:style>
  <w:style w:type="paragraph" w:styleId="Innehll3">
    <w:name w:val="toc 3"/>
    <w:basedOn w:val="Normal"/>
    <w:next w:val="Normal"/>
    <w:autoRedefine/>
    <w:uiPriority w:val="39"/>
    <w:unhideWhenUsed/>
    <w:qFormat/>
    <w:rsid w:val="00E43133"/>
    <w:pPr>
      <w:spacing w:before="120" w:after="100" w:line="276" w:lineRule="auto"/>
      <w:ind w:left="442"/>
    </w:pPr>
    <w:rPr>
      <w:rFonts w:ascii="Arial" w:eastAsiaTheme="minorEastAsia" w:hAnsi="Arial" w:cstheme="minorBidi"/>
      <w:color w:val="auto"/>
      <w:sz w:val="22"/>
      <w:szCs w:val="22"/>
    </w:rPr>
  </w:style>
  <w:style w:type="paragraph" w:styleId="Ingetavstnd">
    <w:name w:val="No Spacing"/>
    <w:aliases w:val="Rubrik 3 numrerad"/>
    <w:basedOn w:val="Underrubrik"/>
    <w:uiPriority w:val="1"/>
    <w:rsid w:val="006D07CB"/>
    <w:pPr>
      <w:framePr w:wrap="around"/>
      <w:numPr>
        <w:numId w:val="5"/>
      </w:numPr>
    </w:pPr>
    <w:rPr>
      <w:i/>
      <w:sz w:val="26"/>
    </w:rPr>
  </w:style>
  <w:style w:type="paragraph" w:customStyle="1" w:styleId="Numreradrubrik">
    <w:name w:val="Numrerad rubrik"/>
    <w:basedOn w:val="Normal"/>
    <w:next w:val="Normal"/>
    <w:qFormat/>
    <w:rsid w:val="0057273A"/>
    <w:pPr>
      <w:keepNext/>
      <w:numPr>
        <w:numId w:val="6"/>
      </w:numPr>
      <w:spacing w:before="240" w:after="200"/>
      <w:ind w:left="567"/>
      <w:outlineLvl w:val="0"/>
    </w:pPr>
    <w:rPr>
      <w:rFonts w:ascii="Arial" w:hAnsi="Arial" w:cs="Arial"/>
      <w:b/>
      <w:color w:val="auto"/>
      <w:sz w:val="28"/>
    </w:rPr>
  </w:style>
  <w:style w:type="paragraph" w:customStyle="1" w:styleId="Numreradrubrik2">
    <w:name w:val="Numrerad rubrik 2"/>
    <w:next w:val="Normal"/>
    <w:qFormat/>
    <w:rsid w:val="00D8544A"/>
    <w:pPr>
      <w:keepNext/>
      <w:numPr>
        <w:ilvl w:val="1"/>
        <w:numId w:val="6"/>
      </w:numPr>
      <w:spacing w:before="200" w:after="40" w:line="240" w:lineRule="auto"/>
      <w:outlineLvl w:val="1"/>
    </w:pPr>
    <w:rPr>
      <w:rFonts w:ascii="Arial" w:eastAsia="Times New Roman" w:hAnsi="Arial" w:cs="Arial"/>
      <w:b/>
      <w:sz w:val="24"/>
      <w:szCs w:val="24"/>
      <w:lang w:eastAsia="sv-SE"/>
    </w:rPr>
  </w:style>
  <w:style w:type="paragraph" w:customStyle="1" w:styleId="Numreradrubrik3">
    <w:name w:val="Numrerad rubrik 3"/>
    <w:next w:val="Normal"/>
    <w:qFormat/>
    <w:rsid w:val="000723FF"/>
    <w:pPr>
      <w:keepNext/>
      <w:numPr>
        <w:ilvl w:val="2"/>
        <w:numId w:val="6"/>
      </w:numPr>
      <w:spacing w:before="160" w:after="0" w:line="240" w:lineRule="auto"/>
      <w:ind w:left="851" w:hanging="851"/>
      <w:outlineLvl w:val="2"/>
    </w:pPr>
    <w:rPr>
      <w:rFonts w:ascii="Arial" w:eastAsia="Times New Roman" w:hAnsi="Arial" w:cs="Arial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E40FF0"/>
    <w:rPr>
      <w:rFonts w:ascii="Arial" w:eastAsiaTheme="majorEastAsia" w:hAnsi="Arial" w:cstheme="majorBidi"/>
      <w:b/>
      <w:bCs/>
      <w:sz w:val="24"/>
      <w:szCs w:val="28"/>
      <w:lang w:eastAsia="sv-SE"/>
    </w:rPr>
  </w:style>
  <w:style w:type="paragraph" w:styleId="Liststycke">
    <w:name w:val="List Paragraph"/>
    <w:basedOn w:val="Normal"/>
    <w:uiPriority w:val="34"/>
    <w:qFormat/>
    <w:rsid w:val="008126D5"/>
    <w:pPr>
      <w:ind w:left="720"/>
    </w:pPr>
  </w:style>
  <w:style w:type="character" w:styleId="Bokenstitel">
    <w:name w:val="Book Title"/>
    <w:aliases w:val="Rapportrubrik"/>
    <w:basedOn w:val="Standardstycketeckensnitt"/>
    <w:uiPriority w:val="33"/>
    <w:qFormat/>
    <w:rsid w:val="0025532F"/>
    <w:rPr>
      <w:rFonts w:ascii="Arial" w:hAnsi="Arial"/>
      <w:b w:val="0"/>
      <w:bCs/>
      <w:caps w:val="0"/>
      <w:smallCaps w:val="0"/>
      <w:strike w:val="0"/>
      <w:dstrike w:val="0"/>
      <w:vanish w:val="0"/>
      <w:spacing w:val="5"/>
      <w:sz w:val="32"/>
      <w:vertAlign w:val="baseline"/>
    </w:rPr>
  </w:style>
  <w:style w:type="character" w:styleId="Diskretbetoning">
    <w:name w:val="Subtle Emphasis"/>
    <w:basedOn w:val="Standardstycketeckensnitt"/>
    <w:uiPriority w:val="19"/>
    <w:qFormat/>
    <w:rsid w:val="00CB3640"/>
    <w:rPr>
      <w:rFonts w:ascii="Times New Roman" w:hAnsi="Times New Roman"/>
      <w:i w:val="0"/>
      <w:iCs/>
      <w:color w:val="808080" w:themeColor="text1" w:themeTint="7F"/>
      <w:sz w:val="20"/>
    </w:rPr>
  </w:style>
  <w:style w:type="character" w:styleId="Platshllartext">
    <w:name w:val="Placeholder Text"/>
    <w:basedOn w:val="Standardstycketeckensnitt"/>
    <w:uiPriority w:val="99"/>
    <w:semiHidden/>
    <w:rsid w:val="00403C33"/>
    <w:rPr>
      <w:color w:val="808080"/>
    </w:rPr>
  </w:style>
  <w:style w:type="paragraph" w:customStyle="1" w:styleId="Rubrik1Rubrik">
    <w:name w:val="Rubrik 1  (Rubrik)"/>
    <w:basedOn w:val="Normal"/>
    <w:next w:val="Normal"/>
    <w:uiPriority w:val="99"/>
    <w:rsid w:val="00FA23B3"/>
    <w:pPr>
      <w:autoSpaceDE w:val="0"/>
      <w:autoSpaceDN w:val="0"/>
      <w:adjustRightInd w:val="0"/>
      <w:spacing w:before="227" w:after="0" w:line="288" w:lineRule="auto"/>
      <w:textAlignment w:val="center"/>
    </w:pPr>
    <w:rPr>
      <w:rFonts w:ascii="Arial" w:eastAsiaTheme="minorHAnsi" w:hAnsi="Arial" w:cs="Arial"/>
      <w:sz w:val="32"/>
      <w:szCs w:val="32"/>
      <w:lang w:eastAsia="en-US"/>
    </w:rPr>
  </w:style>
  <w:style w:type="paragraph" w:customStyle="1" w:styleId="Normaltext">
    <w:name w:val="Normal text"/>
    <w:basedOn w:val="Normal"/>
    <w:uiPriority w:val="99"/>
    <w:rsid w:val="00FA23B3"/>
    <w:pPr>
      <w:autoSpaceDE w:val="0"/>
      <w:autoSpaceDN w:val="0"/>
      <w:adjustRightInd w:val="0"/>
      <w:spacing w:after="0" w:line="288" w:lineRule="auto"/>
      <w:textAlignment w:val="center"/>
    </w:pPr>
    <w:rPr>
      <w:rFonts w:eastAsiaTheme="minorHAnsi"/>
      <w:szCs w:val="24"/>
      <w:lang w:val="en-GB" w:eastAsia="en-US"/>
    </w:rPr>
  </w:style>
  <w:style w:type="paragraph" w:styleId="Revision">
    <w:name w:val="Revision"/>
    <w:hidden/>
    <w:uiPriority w:val="99"/>
    <w:semiHidden/>
    <w:rsid w:val="00972D9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7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3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8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1C14237AB854E41AD134A7063B497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C863EDC-C2D5-42E4-87CE-15D81F4630D7}"/>
      </w:docPartPr>
      <w:docPartBody>
        <w:p w:rsidR="00A336E0" w:rsidRDefault="00A336E0">
          <w:r w:rsidRPr="0025523D">
            <w:rPr>
              <w:rStyle w:val="Platshllartext"/>
            </w:rPr>
            <w:t>[Publiceringsdatum]</w:t>
          </w:r>
        </w:p>
      </w:docPartBody>
    </w:docPart>
    <w:docPart>
      <w:docPartPr>
        <w:name w:val="BC4A460AAA014B5383ADB5754761E36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0186895-F53A-4340-9E36-22C74ADE18E2}"/>
      </w:docPartPr>
      <w:docPartBody>
        <w:p w:rsidR="00A336E0" w:rsidRDefault="00A336E0">
          <w:r w:rsidRPr="0025523D">
            <w:rPr>
              <w:rStyle w:val="Platshllartext"/>
            </w:rPr>
            <w:t>[Kategori]</w:t>
          </w:r>
        </w:p>
      </w:docPartBody>
    </w:docPart>
    <w:docPart>
      <w:docPartPr>
        <w:name w:val="A71017C241A94F0B8857C1E63A71E65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8B03F94-BF69-43E8-8973-4C25F7326C38}"/>
      </w:docPartPr>
      <w:docPartBody>
        <w:p w:rsidR="00A336E0" w:rsidRDefault="00A336E0">
          <w:r w:rsidRPr="0025523D">
            <w:rPr>
              <w:rStyle w:val="Platshlla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36E0"/>
    <w:rsid w:val="00072A2F"/>
    <w:rsid w:val="002A0C42"/>
    <w:rsid w:val="0047692C"/>
    <w:rsid w:val="00693089"/>
    <w:rsid w:val="00A336E0"/>
    <w:rsid w:val="00B44EBF"/>
    <w:rsid w:val="00B818DB"/>
    <w:rsid w:val="00C418C5"/>
    <w:rsid w:val="00CA6F7F"/>
    <w:rsid w:val="00CB0457"/>
    <w:rsid w:val="00DB45CF"/>
    <w:rsid w:val="00DD0857"/>
    <w:rsid w:val="00DE46A8"/>
    <w:rsid w:val="00F07090"/>
    <w:rsid w:val="00F2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6E0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A336E0"/>
    <w:rPr>
      <w:color w:val="808080"/>
    </w:rPr>
  </w:style>
  <w:style w:type="paragraph" w:customStyle="1" w:styleId="C983C9AD9AA44955A83133FEA3BFE262">
    <w:name w:val="C983C9AD9AA44955A83133FEA3BFE262"/>
    <w:rsid w:val="00A336E0"/>
  </w:style>
  <w:style w:type="paragraph" w:customStyle="1" w:styleId="997824878B1C45348E2C8F963302E15F">
    <w:name w:val="997824878B1C45348E2C8F963302E15F"/>
    <w:rsid w:val="00A336E0"/>
  </w:style>
  <w:style w:type="paragraph" w:customStyle="1" w:styleId="282B21E765AA4EF59DE8FE5619458127">
    <w:name w:val="282B21E765AA4EF59DE8FE5619458127"/>
    <w:rsid w:val="00A336E0"/>
  </w:style>
  <w:style w:type="paragraph" w:customStyle="1" w:styleId="03ADDAECEBC5436E9F80F416A2A0F18D">
    <w:name w:val="03ADDAECEBC5436E9F80F416A2A0F18D"/>
    <w:rsid w:val="00A336E0"/>
  </w:style>
  <w:style w:type="paragraph" w:customStyle="1" w:styleId="8906AFD18F4B490695CA1A9C63F80CAC">
    <w:name w:val="8906AFD18F4B490695CA1A9C63F80CAC"/>
    <w:rsid w:val="00A336E0"/>
  </w:style>
  <w:style w:type="paragraph" w:customStyle="1" w:styleId="29D597B7846145E18E97CC222BA2CCEE">
    <w:name w:val="29D597B7846145E18E97CC222BA2CCEE"/>
    <w:rsid w:val="00A336E0"/>
  </w:style>
  <w:style w:type="paragraph" w:customStyle="1" w:styleId="7563275F426C4F52AC773A4CFB3873EA">
    <w:name w:val="7563275F426C4F52AC773A4CFB3873EA"/>
    <w:rsid w:val="00A336E0"/>
  </w:style>
  <w:style w:type="paragraph" w:customStyle="1" w:styleId="6C3C86ADAD59467C95C356CCEF33E2FA">
    <w:name w:val="6C3C86ADAD59467C95C356CCEF33E2FA"/>
    <w:rsid w:val="00A336E0"/>
  </w:style>
  <w:style w:type="paragraph" w:customStyle="1" w:styleId="83C68F97DCB24DF98D9C2F29BEC736D5">
    <w:name w:val="83C68F97DCB24DF98D9C2F29BEC736D5"/>
    <w:rsid w:val="00A336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2018-xx-xx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58413F-BBB0-4A57-A99B-375FCEC34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18B2135C.dotm</Template>
  <TotalTime>0</TotalTime>
  <Pages>12</Pages>
  <Words>715</Words>
  <Characters>3795</Characters>
  <Application>Microsoft Office Word</Application>
  <DocSecurity>0</DocSecurity>
  <Lines>31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Rubrik på uppdrag</vt:lpstr>
    </vt:vector>
  </TitlesOfParts>
  <Company>Tyréns AB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 på uppdrag</dc:title>
  <dc:creator>Wahlberg, Emilia</dc:creator>
  <dc:description>Diarienummer</dc:description>
  <cp:lastModifiedBy>Cecilia Tisell</cp:lastModifiedBy>
  <cp:revision>15</cp:revision>
  <cp:lastPrinted>2012-10-19T07:14:00Z</cp:lastPrinted>
  <dcterms:created xsi:type="dcterms:W3CDTF">2018-08-28T06:29:00Z</dcterms:created>
  <dcterms:modified xsi:type="dcterms:W3CDTF">2018-09-18T09:18:00Z</dcterms:modified>
  <cp:category>Dnr: xxx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578802809</vt:i4>
  </property>
</Properties>
</file>